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685" w:rsidRDefault="00E30E69" w:rsidP="00356AC3">
      <w:pPr>
        <w:pStyle w:val="address"/>
      </w:pPr>
      <w:r>
        <w:rPr>
          <w:noProof/>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-990600</wp:posOffset>
            </wp:positionV>
            <wp:extent cx="7772400" cy="10058400"/>
            <wp:effectExtent l="0" t="0" r="0" b="0"/>
            <wp:wrapNone/>
            <wp:docPr id="30" name="Picture 41" descr="Flyer_Hrz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yer_Hrz_Fro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3133725</wp:posOffset>
            </wp:positionH>
            <wp:positionV relativeFrom="paragraph">
              <wp:posOffset>-419100</wp:posOffset>
            </wp:positionV>
            <wp:extent cx="3171825" cy="619125"/>
            <wp:effectExtent l="0" t="0" r="9525" b="9525"/>
            <wp:wrapNone/>
            <wp:docPr id="31" name="Picture 1" descr="Ext Bann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 Banner Background.jpg"/>
                    <pic:cNvPicPr>
                      <a:picLocks noChangeAspect="1" noChangeArrowheads="1"/>
                    </pic:cNvPicPr>
                  </pic:nvPicPr>
                  <pic:blipFill>
                    <a:blip r:embed="rId6" cstate="print">
                      <a:extLst>
                        <a:ext uri="{28A0092B-C50C-407E-A947-70E740481C1C}">
                          <a14:useLocalDpi xmlns:a14="http://schemas.microsoft.com/office/drawing/2010/main" val="0"/>
                        </a:ext>
                      </a:extLst>
                    </a:blip>
                    <a:srcRect l="2524" t="3497" r="4066" b="4895"/>
                    <a:stretch>
                      <a:fillRect/>
                    </a:stretch>
                  </pic:blipFill>
                  <pic:spPr bwMode="auto">
                    <a:xfrm>
                      <a:off x="0" y="0"/>
                      <a:ext cx="31718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-634365</wp:posOffset>
                </wp:positionH>
                <wp:positionV relativeFrom="paragraph">
                  <wp:posOffset>9462770</wp:posOffset>
                </wp:positionV>
                <wp:extent cx="8115300" cy="228600"/>
                <wp:effectExtent l="3810" t="4445"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115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4CE" w:rsidRPr="005C1E5E" w:rsidRDefault="00C034CE"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 o:spid="_x0000_s1026" type="#_x0000_t202" style="position:absolute;left:0;text-align:left;margin-left:-49.95pt;margin-top:745.1pt;width:639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wcuwIAAMQ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" filled="f" stroked="f">
                <v:textbox>
                  <w:txbxContent>
                    <w:p w:rsidR="00C034CE" w:rsidRPr="005C1E5E" w:rsidRDefault="00C034CE"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mc:Fallback>
        </mc:AlternateContent>
      </w:r>
    </w:p>
    <w:p w:rsidR="00ED0685" w:rsidRDefault="00E30E69" w:rsidP="00ED0685">
      <w:r>
        <w:rPr>
          <w:noProof/>
        </w:rPr>
        <mc:AlternateContent>
          <mc:Choice Requires="wps">
            <w:drawing>
              <wp:anchor distT="0" distB="0" distL="114300" distR="114300" simplePos="0" relativeHeight="251656192" behindDoc="0" locked="0" layoutInCell="1" allowOverlap="1">
                <wp:simplePos x="0" y="0"/>
                <wp:positionH relativeFrom="column">
                  <wp:posOffset>-751114</wp:posOffset>
                </wp:positionH>
                <wp:positionV relativeFrom="paragraph">
                  <wp:posOffset>55831</wp:posOffset>
                </wp:positionV>
                <wp:extent cx="6899563" cy="900430"/>
                <wp:effectExtent l="0" t="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99563"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4CE" w:rsidRPr="00827F7B" w:rsidRDefault="00CA052E" w:rsidP="00383038">
                            <w:pPr>
                              <w:pStyle w:val="headerlogo"/>
                            </w:pPr>
                            <w:r>
                              <w:t xml:space="preserve">Weed science </w:t>
                            </w:r>
                            <w:r w:rsidR="00C034CE">
                              <w:t>Extension Educator</w:t>
                            </w:r>
                          </w:p>
                          <w:p w:rsidR="00C034CE" w:rsidRDefault="00C034CE" w:rsidP="008277BC">
                            <w:pPr>
                              <w:pStyle w:val="Subheadhere01"/>
                            </w:pPr>
                          </w:p>
                          <w:p w:rsidR="00C034CE" w:rsidRPr="00E02BCF" w:rsidRDefault="00C034CE" w:rsidP="008277BC">
                            <w:pPr>
                              <w:pStyle w:val="Subheadhere01"/>
                            </w:pPr>
                            <w:r>
                              <w:t>University of Nebraska-Lincoln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59.15pt;margin-top:4.4pt;width:543.25pt;height:70.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" filled="f" stroked="f">
                <v:textbox>
                  <w:txbxContent>
                    <w:p w:rsidR="00C034CE" w:rsidRPr="00827F7B" w:rsidRDefault="00CA052E" w:rsidP="00383038">
                      <w:pPr>
                        <w:pStyle w:val="headerlogo"/>
                      </w:pPr>
                      <w:r>
                        <w:t xml:space="preserve">Weed science </w:t>
                      </w:r>
                      <w:r w:rsidR="00C034CE">
                        <w:t>Extension Educator</w:t>
                      </w:r>
                    </w:p>
                    <w:p w:rsidR="00C034CE" w:rsidRDefault="00C034CE" w:rsidP="008277BC">
                      <w:pPr>
                        <w:pStyle w:val="Subheadhere01"/>
                      </w:pPr>
                    </w:p>
                    <w:p w:rsidR="00C034CE" w:rsidRPr="00E02BCF" w:rsidRDefault="00C034CE" w:rsidP="008277BC">
                      <w:pPr>
                        <w:pStyle w:val="Subheadhere01"/>
                      </w:pPr>
                      <w:r>
                        <w:t>University of Nebraska-Lincoln</w:t>
                      </w:r>
                    </w:p>
                  </w:txbxContent>
                </v:textbox>
              </v:shape>
            </w:pict>
          </mc:Fallback>
        </mc:AlternateContent>
      </w:r>
      <w:r w:rsidR="00ED0685">
        <w:softHyphen/>
        <w:t xml:space="preserve">        </w:t>
      </w:r>
    </w:p>
    <w:p w:rsidR="00ED0685" w:rsidRDefault="00CA052E" w:rsidP="00356AC3">
      <w:pPr>
        <w:pStyle w:val="address"/>
      </w:pPr>
      <w:bookmarkStart w:id="0" w:name="_GoBack"/>
      <w:bookmarkEnd w:id="0"/>
      <w:r>
        <w:rPr>
          <w:noProof/>
        </w:rPr>
        <mc:AlternateContent>
          <mc:Choice Requires="wps">
            <w:drawing>
              <wp:anchor distT="36576" distB="36576" distL="36576" distR="36576" simplePos="0" relativeHeight="251657216" behindDoc="0" locked="0" layoutInCell="1" allowOverlap="1" wp14:anchorId="4C8AD35D" wp14:editId="04DB6949">
                <wp:simplePos x="0" y="0"/>
                <wp:positionH relativeFrom="column">
                  <wp:posOffset>-881380</wp:posOffset>
                </wp:positionH>
                <wp:positionV relativeFrom="paragraph">
                  <wp:posOffset>1197800</wp:posOffset>
                </wp:positionV>
                <wp:extent cx="3562350" cy="6792595"/>
                <wp:effectExtent l="0" t="0" r="0" b="825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79259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30E69" w:rsidRPr="00AB42DA" w:rsidRDefault="00E30E69" w:rsidP="00E30E69">
                            <w:pPr>
                              <w:rPr>
                                <w:rFonts w:ascii="Arial" w:hAnsi="Arial" w:cs="Arial"/>
                                <w:sz w:val="28"/>
                                <w:szCs w:val="28"/>
                              </w:rPr>
                            </w:pPr>
                            <w:r w:rsidRPr="00AB42DA">
                              <w:rPr>
                                <w:rFonts w:ascii="Arial" w:hAnsi="Arial" w:cs="Arial"/>
                                <w:sz w:val="28"/>
                                <w:szCs w:val="28"/>
                              </w:rPr>
                              <w:t>Do you have the drive to help top crop producers and agribusinesses discover, discern and implement practices that are based on applied research and science?  Can you be a strong regional leader and develop focused, integrated comprehensive educational</w:t>
                            </w:r>
                            <w:r w:rsidR="00CA052E">
                              <w:rPr>
                                <w:rFonts w:ascii="Arial" w:hAnsi="Arial" w:cs="Arial"/>
                                <w:sz w:val="28"/>
                                <w:szCs w:val="28"/>
                              </w:rPr>
                              <w:t xml:space="preserve"> programs in Weed M</w:t>
                            </w:r>
                            <w:r w:rsidRPr="00AB42DA">
                              <w:rPr>
                                <w:rFonts w:ascii="Arial" w:hAnsi="Arial" w:cs="Arial"/>
                                <w:sz w:val="28"/>
                                <w:szCs w:val="28"/>
                              </w:rPr>
                              <w:t>anagement? University of Nebraska-Lincoln Extension is an organization that values individuals who excel, adapt easily, exhibit passion for helping others, and are excellent communicators.  As a member of the UNL Extension team you will create and deliver world class, innovative learning experiences that empower Nebraskans to improve their lives around critical issues. We have an excellent opportunity for a full-time</w:t>
                            </w:r>
                            <w:r w:rsidR="00CA052E">
                              <w:rPr>
                                <w:rFonts w:ascii="Arial" w:hAnsi="Arial" w:cs="Arial"/>
                                <w:sz w:val="28"/>
                                <w:szCs w:val="28"/>
                              </w:rPr>
                              <w:t xml:space="preserve">, 100% Extension, Non-tenure </w:t>
                            </w:r>
                            <w:proofErr w:type="gramStart"/>
                            <w:r w:rsidR="00CA052E">
                              <w:rPr>
                                <w:rFonts w:ascii="Arial" w:hAnsi="Arial" w:cs="Arial"/>
                                <w:sz w:val="28"/>
                                <w:szCs w:val="28"/>
                              </w:rPr>
                              <w:t>track</w:t>
                            </w:r>
                            <w:r w:rsidRPr="00AB42DA">
                              <w:rPr>
                                <w:rFonts w:ascii="Arial" w:hAnsi="Arial" w:cs="Arial"/>
                                <w:sz w:val="28"/>
                                <w:szCs w:val="28"/>
                              </w:rPr>
                              <w:t xml:space="preserve">  position</w:t>
                            </w:r>
                            <w:proofErr w:type="gramEnd"/>
                            <w:r w:rsidRPr="00AB42DA">
                              <w:rPr>
                                <w:rFonts w:ascii="Arial" w:hAnsi="Arial" w:cs="Arial"/>
                                <w:sz w:val="28"/>
                                <w:szCs w:val="28"/>
                              </w:rPr>
                              <w:t xml:space="preserve"> located in Lincoln, Nebraska and serving</w:t>
                            </w:r>
                            <w:r w:rsidRPr="00AB42DA">
                              <w:rPr>
                                <w:rFonts w:ascii="Arial" w:hAnsi="Arial" w:cs="Arial"/>
                                <w:color w:val="FF0000"/>
                                <w:sz w:val="28"/>
                                <w:szCs w:val="28"/>
                              </w:rPr>
                              <w:t xml:space="preserve"> </w:t>
                            </w:r>
                            <w:r w:rsidRPr="00AB42DA">
                              <w:rPr>
                                <w:rFonts w:ascii="Arial" w:hAnsi="Arial" w:cs="Arial"/>
                                <w:sz w:val="28"/>
                                <w:szCs w:val="28"/>
                              </w:rPr>
                              <w:t>Southeast</w:t>
                            </w:r>
                            <w:r w:rsidRPr="00AB42DA">
                              <w:rPr>
                                <w:rFonts w:ascii="Arial" w:hAnsi="Arial" w:cs="Arial"/>
                                <w:color w:val="FF0000"/>
                                <w:sz w:val="28"/>
                                <w:szCs w:val="28"/>
                              </w:rPr>
                              <w:t xml:space="preserve"> </w:t>
                            </w:r>
                            <w:r w:rsidRPr="00AB42DA">
                              <w:rPr>
                                <w:rFonts w:ascii="Arial" w:hAnsi="Arial" w:cs="Arial"/>
                                <w:sz w:val="28"/>
                                <w:szCs w:val="28"/>
                              </w:rPr>
                              <w:t xml:space="preserve">Nebraska.  We want individuals who are self-directed and able to work in a flexible environment. </w:t>
                            </w:r>
                          </w:p>
                          <w:p w:rsidR="00E30E69" w:rsidRPr="00AB42DA" w:rsidRDefault="00E30E69" w:rsidP="00E30E69">
                            <w:pPr>
                              <w:rPr>
                                <w:rFonts w:ascii="Arial" w:hAnsi="Arial" w:cs="Arial"/>
                                <w:sz w:val="28"/>
                                <w:szCs w:val="28"/>
                              </w:rPr>
                            </w:pPr>
                          </w:p>
                          <w:p w:rsidR="00E30E69" w:rsidRPr="00AB42DA" w:rsidRDefault="00E30E69" w:rsidP="00E30E69">
                            <w:pPr>
                              <w:rPr>
                                <w:rFonts w:ascii="Arial" w:hAnsi="Arial" w:cs="Arial"/>
                                <w:sz w:val="28"/>
                                <w:szCs w:val="28"/>
                              </w:rPr>
                            </w:pPr>
                            <w:r w:rsidRPr="00AB42DA">
                              <w:rPr>
                                <w:rFonts w:ascii="Arial" w:hAnsi="Arial" w:cs="Arial"/>
                                <w:sz w:val="28"/>
                                <w:szCs w:val="28"/>
                              </w:rPr>
                              <w:t xml:space="preserve">Required Qualifications: Master’s degree required; one degree in Agronomy, Crop Science, Weed Science, or closely related field or demonstrated experience in the focus area. Master’s degree must be completed by start date.  Successful experience teaching in a formal or non-formal setting.  Demonstrated ability to communicate (i.e. publications, web media, and presentations). </w:t>
                            </w:r>
                          </w:p>
                          <w:p w:rsidR="00C034CE" w:rsidRPr="00F43BAE" w:rsidRDefault="00C034CE" w:rsidP="00383038">
                            <w:pPr>
                              <w:spacing w:line="276" w:lineRule="auto"/>
                              <w:rPr>
                                <w:rFonts w:ascii="Arial" w:hAnsi="Arial" w:cs="Arial"/>
                                <w:color w:val="58574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69.4pt;margin-top:94.3pt;width:280.5pt;height:534.8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" filled="f" fillcolor="#cd4313" stroked="f" insetpen="t">
                <v:textbox inset="2.88pt,2.88pt,2.88pt,2.88pt">
                  <w:txbxContent>
                    <w:p w:rsidR="00E30E69" w:rsidRPr="00AB42DA" w:rsidRDefault="00E30E69" w:rsidP="00E30E69">
                      <w:pPr>
                        <w:rPr>
                          <w:rFonts w:ascii="Arial" w:hAnsi="Arial" w:cs="Arial"/>
                          <w:sz w:val="28"/>
                          <w:szCs w:val="28"/>
                        </w:rPr>
                      </w:pPr>
                      <w:r w:rsidRPr="00AB42DA">
                        <w:rPr>
                          <w:rFonts w:ascii="Arial" w:hAnsi="Arial" w:cs="Arial"/>
                          <w:sz w:val="28"/>
                          <w:szCs w:val="28"/>
                        </w:rPr>
                        <w:t>Do you have the drive to help top crop producers and agribusinesses discover, discern and implement practices that are based on applied research and science?  Can you be a strong regional leader and develop focused, integrated comprehensive educational</w:t>
                      </w:r>
                      <w:r w:rsidR="00CA052E">
                        <w:rPr>
                          <w:rFonts w:ascii="Arial" w:hAnsi="Arial" w:cs="Arial"/>
                          <w:sz w:val="28"/>
                          <w:szCs w:val="28"/>
                        </w:rPr>
                        <w:t xml:space="preserve"> programs in Weed M</w:t>
                      </w:r>
                      <w:r w:rsidRPr="00AB42DA">
                        <w:rPr>
                          <w:rFonts w:ascii="Arial" w:hAnsi="Arial" w:cs="Arial"/>
                          <w:sz w:val="28"/>
                          <w:szCs w:val="28"/>
                        </w:rPr>
                        <w:t>anagement? University of Nebraska-Lincoln Extension is an organization that values individuals who excel, adapt easily, exhibit passion for helping others, and are excellent communicators.  As a member of the UNL Extension team you will create and deliver world class, innovative learning experiences that empower Nebraskans to improve their lives around critical issues. We have an excellent opportunity for a full-time</w:t>
                      </w:r>
                      <w:r w:rsidR="00CA052E">
                        <w:rPr>
                          <w:rFonts w:ascii="Arial" w:hAnsi="Arial" w:cs="Arial"/>
                          <w:sz w:val="28"/>
                          <w:szCs w:val="28"/>
                        </w:rPr>
                        <w:t xml:space="preserve">, 100% Extension, Non-tenure </w:t>
                      </w:r>
                      <w:proofErr w:type="gramStart"/>
                      <w:r w:rsidR="00CA052E">
                        <w:rPr>
                          <w:rFonts w:ascii="Arial" w:hAnsi="Arial" w:cs="Arial"/>
                          <w:sz w:val="28"/>
                          <w:szCs w:val="28"/>
                        </w:rPr>
                        <w:t>track</w:t>
                      </w:r>
                      <w:r w:rsidRPr="00AB42DA">
                        <w:rPr>
                          <w:rFonts w:ascii="Arial" w:hAnsi="Arial" w:cs="Arial"/>
                          <w:sz w:val="28"/>
                          <w:szCs w:val="28"/>
                        </w:rPr>
                        <w:t xml:space="preserve">  position</w:t>
                      </w:r>
                      <w:proofErr w:type="gramEnd"/>
                      <w:r w:rsidRPr="00AB42DA">
                        <w:rPr>
                          <w:rFonts w:ascii="Arial" w:hAnsi="Arial" w:cs="Arial"/>
                          <w:sz w:val="28"/>
                          <w:szCs w:val="28"/>
                        </w:rPr>
                        <w:t xml:space="preserve"> located in Lincoln, Nebraska and serving</w:t>
                      </w:r>
                      <w:r w:rsidRPr="00AB42DA">
                        <w:rPr>
                          <w:rFonts w:ascii="Arial" w:hAnsi="Arial" w:cs="Arial"/>
                          <w:color w:val="FF0000"/>
                          <w:sz w:val="28"/>
                          <w:szCs w:val="28"/>
                        </w:rPr>
                        <w:t xml:space="preserve"> </w:t>
                      </w:r>
                      <w:r w:rsidRPr="00AB42DA">
                        <w:rPr>
                          <w:rFonts w:ascii="Arial" w:hAnsi="Arial" w:cs="Arial"/>
                          <w:sz w:val="28"/>
                          <w:szCs w:val="28"/>
                        </w:rPr>
                        <w:t>Southeast</w:t>
                      </w:r>
                      <w:r w:rsidRPr="00AB42DA">
                        <w:rPr>
                          <w:rFonts w:ascii="Arial" w:hAnsi="Arial" w:cs="Arial"/>
                          <w:color w:val="FF0000"/>
                          <w:sz w:val="28"/>
                          <w:szCs w:val="28"/>
                        </w:rPr>
                        <w:t xml:space="preserve"> </w:t>
                      </w:r>
                      <w:r w:rsidRPr="00AB42DA">
                        <w:rPr>
                          <w:rFonts w:ascii="Arial" w:hAnsi="Arial" w:cs="Arial"/>
                          <w:sz w:val="28"/>
                          <w:szCs w:val="28"/>
                        </w:rPr>
                        <w:t xml:space="preserve">Nebraska.  We want individuals who are self-directed and able to work in a flexible environment. </w:t>
                      </w:r>
                    </w:p>
                    <w:p w:rsidR="00E30E69" w:rsidRPr="00AB42DA" w:rsidRDefault="00E30E69" w:rsidP="00E30E69">
                      <w:pPr>
                        <w:rPr>
                          <w:rFonts w:ascii="Arial" w:hAnsi="Arial" w:cs="Arial"/>
                          <w:sz w:val="28"/>
                          <w:szCs w:val="28"/>
                        </w:rPr>
                      </w:pPr>
                    </w:p>
                    <w:p w:rsidR="00E30E69" w:rsidRPr="00AB42DA" w:rsidRDefault="00E30E69" w:rsidP="00E30E69">
                      <w:pPr>
                        <w:rPr>
                          <w:rFonts w:ascii="Arial" w:hAnsi="Arial" w:cs="Arial"/>
                          <w:sz w:val="28"/>
                          <w:szCs w:val="28"/>
                        </w:rPr>
                      </w:pPr>
                      <w:r w:rsidRPr="00AB42DA">
                        <w:rPr>
                          <w:rFonts w:ascii="Arial" w:hAnsi="Arial" w:cs="Arial"/>
                          <w:sz w:val="28"/>
                          <w:szCs w:val="28"/>
                        </w:rPr>
                        <w:t xml:space="preserve">Required Qualifications: Master’s degree required; one degree in Agronomy, Crop Science, Weed Science, or closely related field or demonstrated experience in the focus area. Master’s degree must be completed by start date.  Successful experience teaching in a formal or non-formal setting.  Demonstrated ability to communicate (i.e. publications, web media, and presentations). </w:t>
                      </w:r>
                    </w:p>
                    <w:p w:rsidR="00C034CE" w:rsidRPr="00F43BAE" w:rsidRDefault="00C034CE" w:rsidP="00383038">
                      <w:pPr>
                        <w:spacing w:line="276" w:lineRule="auto"/>
                        <w:rPr>
                          <w:rFonts w:ascii="Arial" w:hAnsi="Arial" w:cs="Arial"/>
                          <w:color w:val="585747"/>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6FF0C68" wp14:editId="618BD582">
                <wp:simplePos x="0" y="0"/>
                <wp:positionH relativeFrom="column">
                  <wp:posOffset>-881743</wp:posOffset>
                </wp:positionH>
                <wp:positionV relativeFrom="paragraph">
                  <wp:posOffset>949350</wp:posOffset>
                </wp:positionV>
                <wp:extent cx="3543300" cy="356259"/>
                <wp:effectExtent l="0" t="0" r="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43300" cy="35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4CE" w:rsidRPr="00F43BAE" w:rsidRDefault="00C034CE" w:rsidP="008277BC">
                            <w:pPr>
                              <w:pStyle w:val="Subheadhere"/>
                              <w:rPr>
                                <w:sz w:val="32"/>
                                <w:szCs w:val="32"/>
                              </w:rPr>
                            </w:pPr>
                            <w:r w:rsidRPr="00F43BAE">
                              <w:rPr>
                                <w:sz w:val="32"/>
                                <w:szCs w:val="32"/>
                              </w:rPr>
                              <w:t>HIRING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69.45pt;margin-top:74.75pt;width:279pt;height:28.0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" filled="f" stroked="f">
                <v:textbox>
                  <w:txbxContent>
                    <w:p w:rsidR="00C034CE" w:rsidRPr="00F43BAE" w:rsidRDefault="00C034CE" w:rsidP="008277BC">
                      <w:pPr>
                        <w:pStyle w:val="Subheadhere"/>
                        <w:rPr>
                          <w:sz w:val="32"/>
                          <w:szCs w:val="32"/>
                        </w:rPr>
                      </w:pPr>
                      <w:r w:rsidRPr="00F43BAE">
                        <w:rPr>
                          <w:sz w:val="32"/>
                          <w:szCs w:val="32"/>
                        </w:rPr>
                        <w:t>HIRING</w:t>
                      </w:r>
                    </w:p>
                  </w:txbxContent>
                </v:textbox>
              </v:shape>
            </w:pict>
          </mc:Fallback>
        </mc:AlternateContent>
      </w:r>
      <w:r w:rsidR="007650F3">
        <w:rPr>
          <w:noProof/>
        </w:rPr>
        <mc:AlternateContent>
          <mc:Choice Requires="wps">
            <w:drawing>
              <wp:anchor distT="0" distB="0" distL="114300" distR="114300" simplePos="0" relativeHeight="251655168" behindDoc="0" locked="0" layoutInCell="1" allowOverlap="1" wp14:anchorId="259DF978" wp14:editId="38783D9F">
                <wp:simplePos x="0" y="0"/>
                <wp:positionH relativeFrom="column">
                  <wp:posOffset>2799080</wp:posOffset>
                </wp:positionH>
                <wp:positionV relativeFrom="paragraph">
                  <wp:posOffset>3965575</wp:posOffset>
                </wp:positionV>
                <wp:extent cx="3566795" cy="3767455"/>
                <wp:effectExtent l="0" t="0" r="0" b="444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66795" cy="376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2DA" w:rsidRPr="00AB42DA" w:rsidRDefault="00AB42DA" w:rsidP="00AB42DA">
                            <w:pPr>
                              <w:rPr>
                                <w:rFonts w:ascii="Arial" w:hAnsi="Arial" w:cs="Arial"/>
                                <w:sz w:val="28"/>
                                <w:szCs w:val="28"/>
                              </w:rPr>
                            </w:pPr>
                            <w:r w:rsidRPr="00AB42DA">
                              <w:rPr>
                                <w:rFonts w:ascii="Arial" w:hAnsi="Arial" w:cs="Arial"/>
                                <w:sz w:val="28"/>
                                <w:szCs w:val="28"/>
                              </w:rPr>
                              <w:t xml:space="preserve">Review of applications will begin on </w:t>
                            </w:r>
                            <w:r w:rsidRPr="00AB42DA">
                              <w:rPr>
                                <w:rFonts w:ascii="Arial" w:hAnsi="Arial" w:cs="Arial"/>
                                <w:color w:val="C00000"/>
                                <w:sz w:val="28"/>
                                <w:szCs w:val="28"/>
                              </w:rPr>
                              <w:t>12/01/14</w:t>
                            </w:r>
                            <w:r w:rsidRPr="00AB42DA">
                              <w:rPr>
                                <w:rFonts w:ascii="Arial" w:hAnsi="Arial" w:cs="Arial"/>
                                <w:sz w:val="28"/>
                                <w:szCs w:val="28"/>
                              </w:rPr>
                              <w:t xml:space="preserve">.  Position will remain open until a suitable candidate is found or search is closed.  Must meet driver standards according to UNL policy and have a valid Driver’s License. For a detailed job description, additional qualifications and how to apply, go to </w:t>
                            </w:r>
                            <w:hyperlink r:id="rId7" w:history="1">
                              <w:r w:rsidRPr="00AB42DA">
                                <w:rPr>
                                  <w:rStyle w:val="Hyperlink"/>
                                  <w:rFonts w:ascii="Arial" w:hAnsi="Arial" w:cs="Arial"/>
                                  <w:sz w:val="28"/>
                                  <w:szCs w:val="28"/>
                                </w:rPr>
                                <w:t>http://employment.unl.edu</w:t>
                              </w:r>
                            </w:hyperlink>
                            <w:r w:rsidRPr="00AB42DA">
                              <w:rPr>
                                <w:rFonts w:ascii="Arial" w:hAnsi="Arial" w:cs="Arial"/>
                                <w:sz w:val="28"/>
                                <w:szCs w:val="28"/>
                              </w:rPr>
                              <w:t xml:space="preserve"> and search for requisition </w:t>
                            </w:r>
                            <w:r w:rsidRPr="00AB42DA">
                              <w:rPr>
                                <w:rFonts w:ascii="Arial" w:hAnsi="Arial" w:cs="Arial"/>
                                <w:color w:val="FF0000"/>
                                <w:sz w:val="28"/>
                                <w:szCs w:val="28"/>
                              </w:rPr>
                              <w:t>F_140192</w:t>
                            </w:r>
                            <w:r w:rsidRPr="00AB42DA">
                              <w:rPr>
                                <w:rFonts w:ascii="Arial" w:hAnsi="Arial" w:cs="Arial"/>
                                <w:sz w:val="28"/>
                                <w:szCs w:val="28"/>
                              </w:rPr>
                              <w:t>.</w:t>
                            </w:r>
                          </w:p>
                          <w:p w:rsidR="00AB42DA" w:rsidRDefault="00AB42DA" w:rsidP="00AB42DA">
                            <w:pPr>
                              <w:rPr>
                                <w:rFonts w:ascii="Arial" w:hAnsi="Arial" w:cs="Arial"/>
                              </w:rPr>
                            </w:pPr>
                          </w:p>
                          <w:p w:rsidR="00E051B8" w:rsidRPr="00510393" w:rsidRDefault="00510393" w:rsidP="00B92963">
                            <w:pPr>
                              <w:pStyle w:val="BodyText2"/>
                              <w:spacing w:before="0" w:beforeAutospacing="0"/>
                              <w:jc w:val="right"/>
                            </w:pPr>
                            <w:r>
                              <w:t>Conta</w:t>
                            </w:r>
                            <w:r w:rsidR="002750EB">
                              <w:t xml:space="preserve">ct Rick Koelsch at </w:t>
                            </w:r>
                            <w:r>
                              <w:t>402-472-39</w:t>
                            </w:r>
                            <w:r w:rsidR="002327FD">
                              <w:t>35</w:t>
                            </w:r>
                            <w:r w:rsidR="002750EB">
                              <w:t xml:space="preserve"> - </w:t>
                            </w:r>
                            <w:hyperlink r:id="rId8" w:history="1">
                              <w:r w:rsidRPr="009D50D1">
                                <w:rPr>
                                  <w:rStyle w:val="Hyperlink"/>
                                </w:rPr>
                                <w:t>rkoelsch1@unl.edu</w:t>
                              </w:r>
                            </w:hyperlink>
                            <w:r>
                              <w:t xml:space="preserve"> or </w:t>
                            </w:r>
                            <w:r w:rsidR="00B92963">
                              <w:t xml:space="preserve">Richard Ferguson 402-472-1144 </w:t>
                            </w:r>
                            <w:hyperlink r:id="rId9" w:history="1">
                              <w:r w:rsidR="00B92963" w:rsidRPr="00751CEA">
                                <w:rPr>
                                  <w:rStyle w:val="Hyperlink"/>
                                </w:rPr>
                                <w:t>rferguson1@unl.edu</w:t>
                              </w:r>
                            </w:hyperlink>
                            <w:r w:rsidR="00B92963">
                              <w:t xml:space="preserve"> </w:t>
                            </w:r>
                            <w:r w:rsidR="002750EB">
                              <w:t xml:space="preserve"> </w:t>
                            </w:r>
                            <w:r w:rsidR="00B92963">
                              <w:br/>
                            </w:r>
                            <w:r w:rsidR="002750EB">
                              <w:t>with questions about this position.</w:t>
                            </w:r>
                          </w:p>
                          <w:p w:rsidR="00C034CE" w:rsidRPr="00F43BAE" w:rsidRDefault="002750EB" w:rsidP="00AB42DA">
                            <w:pPr>
                              <w:pStyle w:val="BodyText2"/>
                              <w:jc w:val="both"/>
                              <w:rPr>
                                <w:i/>
                                <w:color w:val="9D1C20"/>
                              </w:rPr>
                            </w:pPr>
                            <w:r>
                              <w:t xml:space="preserve">  </w:t>
                            </w:r>
                            <w:r w:rsidR="00E30E69" w:rsidRPr="00E30E69">
                              <w:rPr>
                                <w:b/>
                                <w:i/>
                              </w:rPr>
                              <w:t>The University of Nebraska-Lincoln is committed to a pluralistic campus community through affirmative action, equal opportunity, work-life balance, and dual careers.</w:t>
                            </w:r>
                          </w:p>
                          <w:p w:rsidR="00C034CE" w:rsidRPr="00F43BAE" w:rsidRDefault="00C034CE" w:rsidP="00383038">
                            <w:pPr>
                              <w:pStyle w:val="BodyText2"/>
                              <w:rPr>
                                <w:rFonts w:ascii="Helvetica Light" w:hAnsi="Helvetica Light"/>
                                <w:i/>
                                <w:caps/>
                                <w:color w:val="9D1C2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220.4pt;margin-top:312.25pt;width:280.85pt;height:296.6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" filled="f" stroked="f">
                <v:textbox>
                  <w:txbxContent>
                    <w:p w:rsidR="00AB42DA" w:rsidRPr="00AB42DA" w:rsidRDefault="00AB42DA" w:rsidP="00AB42DA">
                      <w:pPr>
                        <w:rPr>
                          <w:rFonts w:ascii="Arial" w:hAnsi="Arial" w:cs="Arial"/>
                          <w:sz w:val="28"/>
                          <w:szCs w:val="28"/>
                        </w:rPr>
                      </w:pPr>
                      <w:r w:rsidRPr="00AB42DA">
                        <w:rPr>
                          <w:rFonts w:ascii="Arial" w:hAnsi="Arial" w:cs="Arial"/>
                          <w:sz w:val="28"/>
                          <w:szCs w:val="28"/>
                        </w:rPr>
                        <w:t xml:space="preserve">Review of applications will begin on </w:t>
                      </w:r>
                      <w:r w:rsidRPr="00AB42DA">
                        <w:rPr>
                          <w:rFonts w:ascii="Arial" w:hAnsi="Arial" w:cs="Arial"/>
                          <w:color w:val="C00000"/>
                          <w:sz w:val="28"/>
                          <w:szCs w:val="28"/>
                        </w:rPr>
                        <w:t>12/01/14</w:t>
                      </w:r>
                      <w:r w:rsidRPr="00AB42DA">
                        <w:rPr>
                          <w:rFonts w:ascii="Arial" w:hAnsi="Arial" w:cs="Arial"/>
                          <w:sz w:val="28"/>
                          <w:szCs w:val="28"/>
                        </w:rPr>
                        <w:t xml:space="preserve">.  Position will remain open until a suitable candidate is found or search is closed.  Must meet driver standards according to UNL policy and have a valid Driver’s License. For a detailed job description, additional qualifications and how to apply, go to </w:t>
                      </w:r>
                      <w:hyperlink r:id="rId10" w:history="1">
                        <w:r w:rsidRPr="00AB42DA">
                          <w:rPr>
                            <w:rStyle w:val="Hyperlink"/>
                            <w:rFonts w:ascii="Arial" w:hAnsi="Arial" w:cs="Arial"/>
                            <w:sz w:val="28"/>
                            <w:szCs w:val="28"/>
                          </w:rPr>
                          <w:t>http://employment.unl.edu</w:t>
                        </w:r>
                      </w:hyperlink>
                      <w:r w:rsidRPr="00AB42DA">
                        <w:rPr>
                          <w:rFonts w:ascii="Arial" w:hAnsi="Arial" w:cs="Arial"/>
                          <w:sz w:val="28"/>
                          <w:szCs w:val="28"/>
                        </w:rPr>
                        <w:t xml:space="preserve"> and search for requisition </w:t>
                      </w:r>
                      <w:r w:rsidRPr="00AB42DA">
                        <w:rPr>
                          <w:rFonts w:ascii="Arial" w:hAnsi="Arial" w:cs="Arial"/>
                          <w:color w:val="FF0000"/>
                          <w:sz w:val="28"/>
                          <w:szCs w:val="28"/>
                        </w:rPr>
                        <w:t>F_140192</w:t>
                      </w:r>
                      <w:r w:rsidRPr="00AB42DA">
                        <w:rPr>
                          <w:rFonts w:ascii="Arial" w:hAnsi="Arial" w:cs="Arial"/>
                          <w:sz w:val="28"/>
                          <w:szCs w:val="28"/>
                        </w:rPr>
                        <w:t>.</w:t>
                      </w:r>
                    </w:p>
                    <w:p w:rsidR="00AB42DA" w:rsidRDefault="00AB42DA" w:rsidP="00AB42DA">
                      <w:pPr>
                        <w:rPr>
                          <w:rFonts w:ascii="Arial" w:hAnsi="Arial" w:cs="Arial"/>
                        </w:rPr>
                      </w:pPr>
                    </w:p>
                    <w:p w:rsidR="00E051B8" w:rsidRPr="00510393" w:rsidRDefault="00510393" w:rsidP="00B92963">
                      <w:pPr>
                        <w:pStyle w:val="BodyText2"/>
                        <w:spacing w:before="0" w:beforeAutospacing="0"/>
                        <w:jc w:val="right"/>
                      </w:pPr>
                      <w:r>
                        <w:t>Conta</w:t>
                      </w:r>
                      <w:r w:rsidR="002750EB">
                        <w:t xml:space="preserve">ct Rick Koelsch at </w:t>
                      </w:r>
                      <w:r>
                        <w:t>402-472-39</w:t>
                      </w:r>
                      <w:r w:rsidR="002327FD">
                        <w:t>35</w:t>
                      </w:r>
                      <w:r w:rsidR="002750EB">
                        <w:t xml:space="preserve"> - </w:t>
                      </w:r>
                      <w:hyperlink r:id="rId11" w:history="1">
                        <w:r w:rsidRPr="009D50D1">
                          <w:rPr>
                            <w:rStyle w:val="Hyperlink"/>
                          </w:rPr>
                          <w:t>rkoelsch1@unl.edu</w:t>
                        </w:r>
                      </w:hyperlink>
                      <w:r>
                        <w:t xml:space="preserve"> or </w:t>
                      </w:r>
                      <w:r w:rsidR="00B92963">
                        <w:t xml:space="preserve">Richard Ferguson 402-472-1144 </w:t>
                      </w:r>
                      <w:hyperlink r:id="rId12" w:history="1">
                        <w:r w:rsidR="00B92963" w:rsidRPr="00751CEA">
                          <w:rPr>
                            <w:rStyle w:val="Hyperlink"/>
                          </w:rPr>
                          <w:t>rferguson1@unl.edu</w:t>
                        </w:r>
                      </w:hyperlink>
                      <w:r w:rsidR="00B92963">
                        <w:t xml:space="preserve"> </w:t>
                      </w:r>
                      <w:r w:rsidR="002750EB">
                        <w:t xml:space="preserve"> </w:t>
                      </w:r>
                      <w:r w:rsidR="00B92963">
                        <w:br/>
                      </w:r>
                      <w:r w:rsidR="002750EB">
                        <w:t>with questions about this position.</w:t>
                      </w:r>
                    </w:p>
                    <w:p w:rsidR="00C034CE" w:rsidRPr="00F43BAE" w:rsidRDefault="002750EB" w:rsidP="00AB42DA">
                      <w:pPr>
                        <w:pStyle w:val="BodyText2"/>
                        <w:jc w:val="both"/>
                        <w:rPr>
                          <w:i/>
                          <w:color w:val="9D1C20"/>
                        </w:rPr>
                      </w:pPr>
                      <w:r>
                        <w:t xml:space="preserve">  </w:t>
                      </w:r>
                      <w:r w:rsidR="00E30E69" w:rsidRPr="00E30E69">
                        <w:rPr>
                          <w:b/>
                          <w:i/>
                        </w:rPr>
                        <w:t>The University of Nebraska-Lincoln is committed to a pluralistic campus community through affirmative action, equal opportunity, work-life balance, and dual careers.</w:t>
                      </w:r>
                    </w:p>
                    <w:p w:rsidR="00C034CE" w:rsidRPr="00F43BAE" w:rsidRDefault="00C034CE" w:rsidP="00383038">
                      <w:pPr>
                        <w:pStyle w:val="BodyText2"/>
                        <w:rPr>
                          <w:rFonts w:ascii="Helvetica Light" w:hAnsi="Helvetica Light"/>
                          <w:i/>
                          <w:caps/>
                          <w:color w:val="9D1C20"/>
                          <w:sz w:val="28"/>
                        </w:rPr>
                      </w:pPr>
                    </w:p>
                  </w:txbxContent>
                </v:textbox>
              </v:shape>
            </w:pict>
          </mc:Fallback>
        </mc:AlternateContent>
      </w:r>
      <w:r w:rsidR="00AB42DA">
        <w:rPr>
          <w:noProof/>
        </w:rPr>
        <w:drawing>
          <wp:anchor distT="0" distB="0" distL="114300" distR="114300" simplePos="0" relativeHeight="251661312" behindDoc="0" locked="0" layoutInCell="1" allowOverlap="1" wp14:anchorId="77E0CC1C" wp14:editId="060335BA">
            <wp:simplePos x="0" y="0"/>
            <wp:positionH relativeFrom="column">
              <wp:posOffset>3001010</wp:posOffset>
            </wp:positionH>
            <wp:positionV relativeFrom="paragraph">
              <wp:posOffset>1341120</wp:posOffset>
            </wp:positionV>
            <wp:extent cx="3061970" cy="2493010"/>
            <wp:effectExtent l="0" t="0" r="5080" b="2540"/>
            <wp:wrapThrough wrapText="bothSides">
              <wp:wrapPolygon edited="0">
                <wp:start x="0" y="0"/>
                <wp:lineTo x="0" y="21457"/>
                <wp:lineTo x="21501" y="21457"/>
                <wp:lineTo x="21501" y="0"/>
                <wp:lineTo x="0" y="0"/>
              </wp:wrapPolygon>
            </wp:wrapThrough>
            <wp:docPr id="6" name="Picture 6" descr="https://agronomy.unl.edu/documents/4128273/12048589/WeedMngt_Marestail_300x200.jpg/54dfd413-eac4-46fa-9aea-f804621f46a5?t=14104676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nomy.unl.edu/documents/4128273/12048589/WeedMngt_Marestail_300x200.jpg/54dfd413-eac4-46fa-9aea-f804621f46a5?t=1410467607000"/>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95" r="6503"/>
                    <a:stretch/>
                  </pic:blipFill>
                  <pic:spPr bwMode="auto">
                    <a:xfrm>
                      <a:off x="0" y="0"/>
                      <a:ext cx="3061970" cy="249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D0685" w:rsidSect="00ED068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45 Helvetica Light">
    <w:altName w:val="Courier New"/>
    <w:charset w:val="00"/>
    <w:family w:val="auto"/>
    <w:pitch w:val="variable"/>
    <w:sig w:usb0="00000000" w:usb1="00000000" w:usb2="00000000" w:usb3="00000000" w:csb0="00000001" w:csb1="00000000"/>
  </w:font>
  <w:font w:name="Helvetica Light">
    <w:altName w:val="Times New Roman"/>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B4A"/>
    <w:rsid w:val="00012677"/>
    <w:rsid w:val="000726E8"/>
    <w:rsid w:val="00091594"/>
    <w:rsid w:val="000A0531"/>
    <w:rsid w:val="000E7643"/>
    <w:rsid w:val="00100D0E"/>
    <w:rsid w:val="00107512"/>
    <w:rsid w:val="001131AB"/>
    <w:rsid w:val="00126B1D"/>
    <w:rsid w:val="00127F76"/>
    <w:rsid w:val="00163333"/>
    <w:rsid w:val="0016694B"/>
    <w:rsid w:val="001A5F1F"/>
    <w:rsid w:val="001D18A1"/>
    <w:rsid w:val="001F23CC"/>
    <w:rsid w:val="0022502A"/>
    <w:rsid w:val="002327FD"/>
    <w:rsid w:val="00236357"/>
    <w:rsid w:val="00261B6E"/>
    <w:rsid w:val="002750EB"/>
    <w:rsid w:val="002A4AD0"/>
    <w:rsid w:val="002E1DE0"/>
    <w:rsid w:val="003074E7"/>
    <w:rsid w:val="00310B34"/>
    <w:rsid w:val="00317A9D"/>
    <w:rsid w:val="00322E69"/>
    <w:rsid w:val="00347A80"/>
    <w:rsid w:val="0035120C"/>
    <w:rsid w:val="00356AC3"/>
    <w:rsid w:val="0038102B"/>
    <w:rsid w:val="00382900"/>
    <w:rsid w:val="00383038"/>
    <w:rsid w:val="003C4401"/>
    <w:rsid w:val="003D2E4A"/>
    <w:rsid w:val="003F780A"/>
    <w:rsid w:val="0042153E"/>
    <w:rsid w:val="00447413"/>
    <w:rsid w:val="004520AD"/>
    <w:rsid w:val="00453C4D"/>
    <w:rsid w:val="004742C8"/>
    <w:rsid w:val="00484C19"/>
    <w:rsid w:val="00485ADD"/>
    <w:rsid w:val="004C73D9"/>
    <w:rsid w:val="004D7B14"/>
    <w:rsid w:val="00510393"/>
    <w:rsid w:val="00552E70"/>
    <w:rsid w:val="00571078"/>
    <w:rsid w:val="005757B1"/>
    <w:rsid w:val="005C0B67"/>
    <w:rsid w:val="005E661E"/>
    <w:rsid w:val="00612E2E"/>
    <w:rsid w:val="0061617F"/>
    <w:rsid w:val="00620A2E"/>
    <w:rsid w:val="00623317"/>
    <w:rsid w:val="006326FD"/>
    <w:rsid w:val="006434C0"/>
    <w:rsid w:val="00652BD1"/>
    <w:rsid w:val="00663346"/>
    <w:rsid w:val="006861B9"/>
    <w:rsid w:val="006B72B0"/>
    <w:rsid w:val="006B72D4"/>
    <w:rsid w:val="0070311A"/>
    <w:rsid w:val="00706E36"/>
    <w:rsid w:val="00752A81"/>
    <w:rsid w:val="007650F3"/>
    <w:rsid w:val="007951AE"/>
    <w:rsid w:val="008277BC"/>
    <w:rsid w:val="00830E1B"/>
    <w:rsid w:val="00831C53"/>
    <w:rsid w:val="00835D3E"/>
    <w:rsid w:val="0084066D"/>
    <w:rsid w:val="00852216"/>
    <w:rsid w:val="008604DB"/>
    <w:rsid w:val="00864B2D"/>
    <w:rsid w:val="00877D1C"/>
    <w:rsid w:val="00885C0A"/>
    <w:rsid w:val="008A6998"/>
    <w:rsid w:val="008C1E3C"/>
    <w:rsid w:val="008C3E99"/>
    <w:rsid w:val="008F659A"/>
    <w:rsid w:val="0090181C"/>
    <w:rsid w:val="0096353D"/>
    <w:rsid w:val="009A31F7"/>
    <w:rsid w:val="00A00BFD"/>
    <w:rsid w:val="00A26ECE"/>
    <w:rsid w:val="00A5586D"/>
    <w:rsid w:val="00A57356"/>
    <w:rsid w:val="00AB42DA"/>
    <w:rsid w:val="00B14F1D"/>
    <w:rsid w:val="00B352D3"/>
    <w:rsid w:val="00B71BF8"/>
    <w:rsid w:val="00B84FCB"/>
    <w:rsid w:val="00B8718C"/>
    <w:rsid w:val="00B92963"/>
    <w:rsid w:val="00C01702"/>
    <w:rsid w:val="00C034CE"/>
    <w:rsid w:val="00C82F70"/>
    <w:rsid w:val="00C963E1"/>
    <w:rsid w:val="00C96D09"/>
    <w:rsid w:val="00CA052E"/>
    <w:rsid w:val="00CD5629"/>
    <w:rsid w:val="00CF4219"/>
    <w:rsid w:val="00D26DBD"/>
    <w:rsid w:val="00D311EB"/>
    <w:rsid w:val="00D74156"/>
    <w:rsid w:val="00DA76B8"/>
    <w:rsid w:val="00E01C37"/>
    <w:rsid w:val="00E02BCF"/>
    <w:rsid w:val="00E051B8"/>
    <w:rsid w:val="00E11E11"/>
    <w:rsid w:val="00E30E69"/>
    <w:rsid w:val="00E74B4A"/>
    <w:rsid w:val="00E959AB"/>
    <w:rsid w:val="00ED0685"/>
    <w:rsid w:val="00F1603B"/>
    <w:rsid w:val="00F32C66"/>
    <w:rsid w:val="00F43BAE"/>
    <w:rsid w:val="00F61707"/>
    <w:rsid w:val="00FD1833"/>
    <w:rsid w:val="00FE0195"/>
    <w:rsid w:val="00FE2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1">
    <w:name w:val="heading 1"/>
    <w:basedOn w:val="Normal"/>
    <w:next w:val="Normal"/>
    <w:link w:val="Heading1Char"/>
    <w:uiPriority w:val="9"/>
    <w:qFormat/>
    <w:rsid w:val="00E30E69"/>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rPr>
  </w:style>
  <w:style w:type="character" w:customStyle="1" w:styleId="SubheadhereChar">
    <w:name w:val="Subhead here Char"/>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link w:val="taglinequote"/>
    <w:rsid w:val="00383038"/>
    <w:rPr>
      <w:rFonts w:ascii="Arial" w:hAnsi="Arial"/>
      <w:color w:val="FFFFFF"/>
      <w:szCs w:val="34"/>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rPr>
  </w:style>
  <w:style w:type="character" w:customStyle="1" w:styleId="Subheadhere01Char">
    <w:name w:val="Subhead here 01 Char"/>
    <w:link w:val="Subheadhere01"/>
    <w:rsid w:val="00E02BCF"/>
    <w:rPr>
      <w:rFonts w:ascii="Arial" w:hAnsi="Arial"/>
      <w:caps/>
      <w:color w:val="FFFFFF"/>
      <w:sz w:val="28"/>
      <w:szCs w:val="24"/>
    </w:rPr>
  </w:style>
  <w:style w:type="paragraph" w:styleId="BalloonText">
    <w:name w:val="Balloon Text"/>
    <w:basedOn w:val="Normal"/>
    <w:link w:val="BalloonTextChar"/>
    <w:uiPriority w:val="99"/>
    <w:semiHidden/>
    <w:unhideWhenUsed/>
    <w:rsid w:val="00E74B4A"/>
    <w:rPr>
      <w:rFonts w:ascii="Tahoma" w:hAnsi="Tahoma" w:cs="Tahoma"/>
      <w:sz w:val="16"/>
      <w:szCs w:val="16"/>
    </w:rPr>
  </w:style>
  <w:style w:type="character" w:customStyle="1" w:styleId="Bodytext1Char">
    <w:name w:val="Body text 1 Char"/>
    <w:link w:val="Bodytext1"/>
    <w:rsid w:val="008277BC"/>
    <w:rPr>
      <w:rFonts w:ascii="Arial" w:hAnsi="Arial" w:cs="Arial"/>
      <w:color w:val="FFFFEF"/>
      <w:sz w:val="28"/>
      <w:szCs w:val="34"/>
    </w:rPr>
  </w:style>
  <w:style w:type="character" w:customStyle="1" w:styleId="BalloonTextChar">
    <w:name w:val="Balloon Text Char"/>
    <w:link w:val="BalloonText"/>
    <w:uiPriority w:val="99"/>
    <w:semiHidden/>
    <w:rsid w:val="00E74B4A"/>
    <w:rPr>
      <w:rFonts w:ascii="Tahoma" w:hAnsi="Tahoma" w:cs="Tahoma"/>
      <w:sz w:val="16"/>
      <w:szCs w:val="16"/>
    </w:rPr>
  </w:style>
  <w:style w:type="character" w:styleId="Hyperlink">
    <w:name w:val="Hyperlink"/>
    <w:uiPriority w:val="99"/>
    <w:unhideWhenUsed/>
    <w:rsid w:val="00F43BAE"/>
    <w:rPr>
      <w:color w:val="0000FF"/>
      <w:u w:val="single"/>
    </w:rPr>
  </w:style>
  <w:style w:type="character" w:customStyle="1" w:styleId="Heading1Char">
    <w:name w:val="Heading 1 Char"/>
    <w:basedOn w:val="DefaultParagraphFont"/>
    <w:link w:val="Heading1"/>
    <w:uiPriority w:val="9"/>
    <w:rsid w:val="00E30E69"/>
    <w:rPr>
      <w:rFonts w:asciiTheme="majorHAnsi" w:eastAsiaTheme="majorEastAsia" w:hAnsiTheme="majorHAnsi" w:cstheme="majorBidi"/>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1">
    <w:name w:val="heading 1"/>
    <w:basedOn w:val="Normal"/>
    <w:next w:val="Normal"/>
    <w:link w:val="Heading1Char"/>
    <w:uiPriority w:val="9"/>
    <w:qFormat/>
    <w:rsid w:val="00E30E69"/>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rPr>
  </w:style>
  <w:style w:type="character" w:customStyle="1" w:styleId="SubheadhereChar">
    <w:name w:val="Subhead here Char"/>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link w:val="taglinequote"/>
    <w:rsid w:val="00383038"/>
    <w:rPr>
      <w:rFonts w:ascii="Arial" w:hAnsi="Arial"/>
      <w:color w:val="FFFFFF"/>
      <w:szCs w:val="34"/>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rPr>
  </w:style>
  <w:style w:type="character" w:customStyle="1" w:styleId="Subheadhere01Char">
    <w:name w:val="Subhead here 01 Char"/>
    <w:link w:val="Subheadhere01"/>
    <w:rsid w:val="00E02BCF"/>
    <w:rPr>
      <w:rFonts w:ascii="Arial" w:hAnsi="Arial"/>
      <w:caps/>
      <w:color w:val="FFFFFF"/>
      <w:sz w:val="28"/>
      <w:szCs w:val="24"/>
    </w:rPr>
  </w:style>
  <w:style w:type="paragraph" w:styleId="BalloonText">
    <w:name w:val="Balloon Text"/>
    <w:basedOn w:val="Normal"/>
    <w:link w:val="BalloonTextChar"/>
    <w:uiPriority w:val="99"/>
    <w:semiHidden/>
    <w:unhideWhenUsed/>
    <w:rsid w:val="00E74B4A"/>
    <w:rPr>
      <w:rFonts w:ascii="Tahoma" w:hAnsi="Tahoma" w:cs="Tahoma"/>
      <w:sz w:val="16"/>
      <w:szCs w:val="16"/>
    </w:rPr>
  </w:style>
  <w:style w:type="character" w:customStyle="1" w:styleId="Bodytext1Char">
    <w:name w:val="Body text 1 Char"/>
    <w:link w:val="Bodytext1"/>
    <w:rsid w:val="008277BC"/>
    <w:rPr>
      <w:rFonts w:ascii="Arial" w:hAnsi="Arial" w:cs="Arial"/>
      <w:color w:val="FFFFEF"/>
      <w:sz w:val="28"/>
      <w:szCs w:val="34"/>
    </w:rPr>
  </w:style>
  <w:style w:type="character" w:customStyle="1" w:styleId="BalloonTextChar">
    <w:name w:val="Balloon Text Char"/>
    <w:link w:val="BalloonText"/>
    <w:uiPriority w:val="99"/>
    <w:semiHidden/>
    <w:rsid w:val="00E74B4A"/>
    <w:rPr>
      <w:rFonts w:ascii="Tahoma" w:hAnsi="Tahoma" w:cs="Tahoma"/>
      <w:sz w:val="16"/>
      <w:szCs w:val="16"/>
    </w:rPr>
  </w:style>
  <w:style w:type="character" w:styleId="Hyperlink">
    <w:name w:val="Hyperlink"/>
    <w:uiPriority w:val="99"/>
    <w:unhideWhenUsed/>
    <w:rsid w:val="00F43BAE"/>
    <w:rPr>
      <w:color w:val="0000FF"/>
      <w:u w:val="single"/>
    </w:rPr>
  </w:style>
  <w:style w:type="character" w:customStyle="1" w:styleId="Heading1Char">
    <w:name w:val="Heading 1 Char"/>
    <w:basedOn w:val="DefaultParagraphFont"/>
    <w:link w:val="Heading1"/>
    <w:uiPriority w:val="9"/>
    <w:rsid w:val="00E30E69"/>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koelsch1@unl.edu"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employment.unl.edu" TargetMode="External"/><Relationship Id="rId12" Type="http://schemas.openxmlformats.org/officeDocument/2006/relationships/hyperlink" Target="mailto:rferguson1@unl.ed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rkoelsch1@unl.ed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employment.unl.edu" TargetMode="External"/><Relationship Id="rId4" Type="http://schemas.openxmlformats.org/officeDocument/2006/relationships/webSettings" Target="webSettings.xml"/><Relationship Id="rId9" Type="http://schemas.openxmlformats.org/officeDocument/2006/relationships/hyperlink" Target="mailto:rferguson1@unl.ed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urbach2\Application%20Data\Microsoft\Templates\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Flyer</Template>
  <TotalTime>1</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CharactersWithSpaces>
  <SharedDoc>false</SharedDoc>
  <HLinks>
    <vt:vector size="18" baseType="variant">
      <vt:variant>
        <vt:i4>7798889</vt:i4>
      </vt:variant>
      <vt:variant>
        <vt:i4>6</vt:i4>
      </vt:variant>
      <vt:variant>
        <vt:i4>0</vt:i4>
      </vt:variant>
      <vt:variant>
        <vt:i4>5</vt:i4>
      </vt:variant>
      <vt:variant>
        <vt:lpwstr>http://employment.unl.edu/</vt:lpwstr>
      </vt:variant>
      <vt:variant>
        <vt:lpwstr/>
      </vt:variant>
      <vt:variant>
        <vt:i4>2031718</vt:i4>
      </vt:variant>
      <vt:variant>
        <vt:i4>3</vt:i4>
      </vt:variant>
      <vt:variant>
        <vt:i4>0</vt:i4>
      </vt:variant>
      <vt:variant>
        <vt:i4>5</vt:i4>
      </vt:variant>
      <vt:variant>
        <vt:lpwstr>mailto:dvarner1@unl.edu</vt:lpwstr>
      </vt:variant>
      <vt:variant>
        <vt:lpwstr/>
      </vt:variant>
      <vt:variant>
        <vt:i4>4718651</vt:i4>
      </vt:variant>
      <vt:variant>
        <vt:i4>0</vt:i4>
      </vt:variant>
      <vt:variant>
        <vt:i4>0</vt:i4>
      </vt:variant>
      <vt:variant>
        <vt:i4>5</vt:i4>
      </vt:variant>
      <vt:variant>
        <vt:lpwstr>mailto:rkoelsch1@unl.edu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Burbach</dc:creator>
  <cp:lastModifiedBy>Seth Burkey</cp:lastModifiedBy>
  <cp:revision>2</cp:revision>
  <cp:lastPrinted>2013-02-11T18:58:00Z</cp:lastPrinted>
  <dcterms:created xsi:type="dcterms:W3CDTF">2014-11-10T05:45:00Z</dcterms:created>
  <dcterms:modified xsi:type="dcterms:W3CDTF">2014-11-10T05:45:00Z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TC103789481033</vt:lpwstr>
  </property>
</Properties>
</file>