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1F2" w:rsidRDefault="005B41F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50505</wp:posOffset>
                </wp:positionV>
                <wp:extent cx="9512935" cy="7225665"/>
                <wp:effectExtent l="0" t="0" r="0" b="6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2935" cy="7225665"/>
                          <a:chOff x="0" y="0"/>
                          <a:chExt cx="9512935" cy="7225665"/>
                        </a:xfrm>
                      </wpg:grpSpPr>
                      <pic:pic xmlns:pic="http://schemas.openxmlformats.org/drawingml/2006/picture">
                        <pic:nvPicPr>
                          <pic:cNvPr id="5" name="Picture 0" descr="award certificate empty.jpg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935" cy="7225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6996" y="733646"/>
                            <a:ext cx="4249420" cy="946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E047B" id="Group 6" o:spid="_x0000_s1026" style="position:absolute;margin-left:2.05pt;margin-top:4pt;width:749.05pt;height:568.95pt;z-index:-251657216" coordsize="95129,72256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27" type="#_x0000_t75" alt="award certificate empty.jpg" style="position:absolute;width:95129;height:722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">
                  <v:imagedata r:id="rId8" o:title="award certificate empty" recolortarget="#5b5000 [1445]"/>
                  <o:lock v:ext="edit" aspectratio="f"/>
                </v:shape>
                <v:shape id="Picture 4" o:spid="_x0000_s1028" type="#_x0000_t75" style="position:absolute;left:28069;top:7336;width:42495;height:9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">
                  <v:imagedata r:id="rId9" o:title=""/>
                </v:shape>
              </v:group>
            </w:pict>
          </mc:Fallback>
        </mc:AlternateContent>
      </w:r>
    </w:p>
    <w:p w:rsidR="005B41F2" w:rsidRDefault="005B41F2" w:rsidP="005B41F2">
      <w:pPr>
        <w:ind w:left="1260" w:right="1080"/>
      </w:pPr>
    </w:p>
    <w:p w:rsidR="005B41F2" w:rsidRDefault="005B41F2" w:rsidP="005B41F2">
      <w:pPr>
        <w:ind w:left="1260" w:right="1080"/>
      </w:pPr>
    </w:p>
    <w:p w:rsidR="005B41F2" w:rsidRDefault="005B41F2" w:rsidP="005B41F2">
      <w:pPr>
        <w:ind w:left="1260" w:right="1080"/>
      </w:pPr>
    </w:p>
    <w:p w:rsidR="005B41F2" w:rsidRDefault="005B41F2" w:rsidP="005B41F2">
      <w:pPr>
        <w:ind w:left="1260" w:right="1080"/>
      </w:pPr>
    </w:p>
    <w:p w:rsidR="005B41F2" w:rsidRDefault="005B41F2" w:rsidP="005B41F2">
      <w:pPr>
        <w:ind w:left="1260" w:right="1080"/>
      </w:pPr>
    </w:p>
    <w:p w:rsidR="005B41F2" w:rsidRDefault="005B41F2" w:rsidP="005B41F2">
      <w:pPr>
        <w:ind w:left="1260" w:right="1080"/>
      </w:pPr>
    </w:p>
    <w:p w:rsidR="005B41F2" w:rsidRDefault="005B41F2" w:rsidP="005B41F2">
      <w:pPr>
        <w:ind w:left="1260" w:right="1080"/>
      </w:pPr>
    </w:p>
    <w:p w:rsidR="005B41F2" w:rsidRDefault="005B41F2" w:rsidP="005B41F2">
      <w:pPr>
        <w:ind w:left="1260" w:right="1080"/>
      </w:pPr>
    </w:p>
    <w:p w:rsidR="005B41F2" w:rsidRDefault="005B41F2" w:rsidP="005B41F2">
      <w:pPr>
        <w:ind w:left="1260" w:right="1080"/>
      </w:pPr>
    </w:p>
    <w:p w:rsidR="005B41F2" w:rsidRDefault="005B41F2" w:rsidP="005B41F2">
      <w:pPr>
        <w:ind w:left="1260" w:right="1080"/>
      </w:pPr>
    </w:p>
    <w:p w:rsidR="005B41F2" w:rsidRDefault="005B41F2" w:rsidP="005B41F2">
      <w:pPr>
        <w:ind w:left="1260" w:right="1080"/>
        <w:rPr>
          <w:rFonts w:asciiTheme="majorHAnsi" w:hAnsiTheme="majorHAnsi"/>
          <w:sz w:val="72"/>
          <w:szCs w:val="96"/>
        </w:rPr>
      </w:pPr>
      <w:r w:rsidRPr="00446828">
        <w:rPr>
          <w:rFonts w:asciiTheme="majorHAnsi" w:hAnsiTheme="majorHAnsi"/>
          <w:sz w:val="72"/>
          <w:szCs w:val="96"/>
        </w:rPr>
        <w:t>Certificate of Graduation</w:t>
      </w:r>
    </w:p>
    <w:p w:rsidR="005B41F2" w:rsidRPr="005B41F2" w:rsidRDefault="005B41F2" w:rsidP="005B41F2">
      <w:pPr>
        <w:ind w:left="1260" w:right="1080"/>
        <w:rPr>
          <w:rFonts w:asciiTheme="majorHAnsi" w:hAnsiTheme="majorHAnsi"/>
          <w:sz w:val="48"/>
          <w:szCs w:val="96"/>
        </w:rPr>
      </w:pPr>
    </w:p>
    <w:p w:rsidR="005B41F2" w:rsidRPr="007B79E3" w:rsidRDefault="005B41F2" w:rsidP="005B41F2">
      <w:pPr>
        <w:ind w:left="1260" w:right="1080"/>
        <w:rPr>
          <w:rFonts w:ascii="Georgia" w:hAnsi="Georgia"/>
          <w:i/>
          <w:sz w:val="44"/>
          <w:szCs w:val="44"/>
        </w:rPr>
      </w:pPr>
      <w:r>
        <w:rPr>
          <w:rFonts w:ascii="Georgia" w:hAnsi="Georgia"/>
          <w:i/>
          <w:sz w:val="44"/>
          <w:szCs w:val="44"/>
        </w:rPr>
        <w:t>Is</w:t>
      </w:r>
      <w:r w:rsidRPr="007B79E3">
        <w:rPr>
          <w:rFonts w:ascii="Georgia" w:hAnsi="Georgia"/>
          <w:i/>
          <w:sz w:val="44"/>
          <w:szCs w:val="44"/>
        </w:rPr>
        <w:t xml:space="preserve"> presented to</w:t>
      </w:r>
    </w:p>
    <w:p w:rsidR="005B41F2" w:rsidRPr="0070209A" w:rsidRDefault="005B41F2" w:rsidP="005B41F2">
      <w:pPr>
        <w:ind w:left="1260" w:right="1080"/>
        <w:rPr>
          <w:rFonts w:ascii="Georgia" w:hAnsi="Georgia"/>
          <w:i/>
          <w:sz w:val="40"/>
          <w:szCs w:val="32"/>
        </w:rPr>
      </w:pPr>
    </w:p>
    <w:p w:rsidR="005B41F2" w:rsidRPr="007B79E3" w:rsidRDefault="005B41F2" w:rsidP="005B41F2">
      <w:pPr>
        <w:ind w:left="1260" w:right="1080"/>
        <w:rPr>
          <w:rFonts w:ascii="Felix Titling" w:hAnsi="Felix Titling"/>
          <w:b/>
          <w:sz w:val="56"/>
          <w:szCs w:val="56"/>
        </w:rPr>
      </w:pPr>
      <w:r>
        <w:rPr>
          <w:rFonts w:ascii="Felix Titling" w:hAnsi="Felix Titling"/>
          <w:b/>
          <w:sz w:val="56"/>
          <w:szCs w:val="56"/>
        </w:rPr>
        <w:t>Name of participant</w:t>
      </w:r>
    </w:p>
    <w:p w:rsidR="005B41F2" w:rsidRPr="00840C82" w:rsidRDefault="005B41F2" w:rsidP="005B41F2">
      <w:pPr>
        <w:ind w:left="1260" w:right="1080"/>
        <w:rPr>
          <w:rFonts w:ascii="Georgia" w:hAnsi="Georgia"/>
          <w:sz w:val="20"/>
        </w:rPr>
      </w:pPr>
    </w:p>
    <w:p w:rsidR="005B41F2" w:rsidRDefault="005B41F2" w:rsidP="005B41F2">
      <w:pPr>
        <w:ind w:left="1260" w:right="1080"/>
        <w:rPr>
          <w:rFonts w:ascii="Georgia" w:hAnsi="Georgia"/>
          <w:i/>
          <w:sz w:val="44"/>
          <w:szCs w:val="44"/>
        </w:rPr>
      </w:pPr>
    </w:p>
    <w:p w:rsidR="005B41F2" w:rsidRDefault="005B41F2" w:rsidP="005B41F2">
      <w:pPr>
        <w:ind w:left="1260" w:right="1080"/>
        <w:rPr>
          <w:rFonts w:ascii="Georgia" w:hAnsi="Georgia"/>
          <w:i/>
          <w:sz w:val="44"/>
          <w:szCs w:val="44"/>
        </w:rPr>
      </w:pPr>
      <w:r>
        <w:rPr>
          <w:rFonts w:ascii="Georgia" w:hAnsi="Georgia"/>
          <w:i/>
          <w:sz w:val="44"/>
          <w:szCs w:val="44"/>
        </w:rPr>
        <w:t>For successful completion of Eating Smart •Being Active</w:t>
      </w:r>
    </w:p>
    <w:p w:rsidR="005B41F2" w:rsidRDefault="005B41F2" w:rsidP="005B41F2">
      <w:pPr>
        <w:ind w:left="1260" w:right="1080"/>
        <w:rPr>
          <w:rFonts w:ascii="Georgia" w:hAnsi="Georgia"/>
          <w:i/>
          <w:sz w:val="44"/>
          <w:szCs w:val="44"/>
        </w:rPr>
      </w:pPr>
    </w:p>
    <w:p w:rsidR="005B41F2" w:rsidRDefault="005B41F2" w:rsidP="005B41F2">
      <w:pPr>
        <w:ind w:left="1260" w:right="1080"/>
        <w:jc w:val="both"/>
        <w:rPr>
          <w:rFonts w:ascii="Georgia" w:eastAsia="MS Mincho" w:hAnsi="Georgia" w:cs="Black-Chance"/>
          <w:i/>
          <w:color w:val="000000"/>
          <w:sz w:val="32"/>
          <w:szCs w:val="32"/>
        </w:rPr>
      </w:pPr>
    </w:p>
    <w:p w:rsidR="005B41F2" w:rsidRDefault="005B41F2" w:rsidP="005B41F2">
      <w:pPr>
        <w:ind w:left="1260" w:right="1080"/>
        <w:rPr>
          <w:rFonts w:ascii="Georgia" w:eastAsia="MS Mincho" w:hAnsi="Georgia" w:cs="Black-Chance"/>
          <w:i/>
          <w:color w:val="000000"/>
          <w:sz w:val="32"/>
          <w:szCs w:val="32"/>
        </w:rPr>
      </w:pPr>
      <w:bookmarkStart w:id="0" w:name="_GoBack"/>
      <w:bookmarkEnd w:id="0"/>
    </w:p>
    <w:p w:rsidR="005B41F2" w:rsidRDefault="005B41F2" w:rsidP="005B41F2">
      <w:pPr>
        <w:ind w:left="1260" w:right="1080"/>
        <w:rPr>
          <w:rFonts w:ascii="Georgia" w:eastAsia="MS Mincho" w:hAnsi="Georgia" w:cs="Black-Chance"/>
          <w:i/>
          <w:color w:val="000000"/>
          <w:sz w:val="32"/>
          <w:szCs w:val="32"/>
        </w:rPr>
      </w:pPr>
    </w:p>
    <w:p w:rsidR="005B41F2" w:rsidRDefault="005B41F2" w:rsidP="005B41F2">
      <w:pPr>
        <w:autoSpaceDE w:val="0"/>
        <w:autoSpaceDN w:val="0"/>
        <w:adjustRightInd w:val="0"/>
        <w:ind w:left="3600" w:firstLine="720"/>
        <w:jc w:val="left"/>
        <w:rPr>
          <w:rFonts w:eastAsia="MS Mincho"/>
          <w:b/>
          <w:bCs/>
          <w:color w:val="000000"/>
          <w:sz w:val="20"/>
          <w:lang w:eastAsia="ja-JP"/>
        </w:rPr>
      </w:pPr>
    </w:p>
    <w:p w:rsidR="005B41F2" w:rsidRPr="005B41F2" w:rsidRDefault="005B41F2" w:rsidP="005B41F2">
      <w:pPr>
        <w:tabs>
          <w:tab w:val="left" w:pos="7650"/>
          <w:tab w:val="left" w:pos="9000"/>
          <w:tab w:val="left" w:pos="13140"/>
        </w:tabs>
        <w:autoSpaceDE w:val="0"/>
        <w:autoSpaceDN w:val="0"/>
        <w:adjustRightInd w:val="0"/>
        <w:ind w:left="1890"/>
        <w:jc w:val="left"/>
        <w:rPr>
          <w:rFonts w:eastAsia="MS Mincho"/>
          <w:bCs/>
          <w:color w:val="000000"/>
          <w:sz w:val="28"/>
          <w:szCs w:val="28"/>
          <w:u w:val="single"/>
          <w:lang w:eastAsia="ja-JP"/>
        </w:rPr>
      </w:pPr>
      <w:r w:rsidRPr="00446828">
        <w:rPr>
          <w:rFonts w:eastAsia="MS Mincho"/>
          <w:b/>
          <w:bCs/>
          <w:color w:val="000000"/>
          <w:sz w:val="20"/>
          <w:u w:val="single"/>
          <w:lang w:eastAsia="ja-JP"/>
        </w:rPr>
        <w:tab/>
      </w:r>
      <w:r w:rsidRPr="00446828">
        <w:rPr>
          <w:rFonts w:eastAsia="MS Mincho"/>
          <w:b/>
          <w:bCs/>
          <w:color w:val="000000"/>
          <w:sz w:val="20"/>
          <w:lang w:eastAsia="ja-JP"/>
        </w:rPr>
        <w:tab/>
      </w:r>
      <w:r>
        <w:rPr>
          <w:rFonts w:eastAsia="MS Mincho"/>
          <w:bCs/>
          <w:color w:val="000000"/>
          <w:sz w:val="28"/>
          <w:szCs w:val="28"/>
          <w:u w:val="single"/>
          <w:lang w:eastAsia="ja-JP"/>
        </w:rPr>
        <w:t xml:space="preserve">     </w:t>
      </w:r>
      <w:r w:rsidRPr="005B41F2">
        <w:rPr>
          <w:rFonts w:eastAsia="MS Mincho"/>
          <w:bCs/>
          <w:color w:val="000000"/>
          <w:sz w:val="36"/>
          <w:szCs w:val="28"/>
          <w:u w:val="single"/>
          <w:lang w:eastAsia="ja-JP"/>
        </w:rPr>
        <w:t>Insert Date Here</w:t>
      </w:r>
      <w:r>
        <w:rPr>
          <w:rFonts w:eastAsia="MS Mincho"/>
          <w:bCs/>
          <w:color w:val="000000"/>
          <w:sz w:val="28"/>
          <w:szCs w:val="28"/>
          <w:u w:val="single"/>
          <w:lang w:eastAsia="ja-JP"/>
        </w:rPr>
        <w:tab/>
      </w:r>
    </w:p>
    <w:p w:rsidR="005B41F2" w:rsidRPr="005B41F2" w:rsidRDefault="005B41F2" w:rsidP="005B41F2">
      <w:pPr>
        <w:tabs>
          <w:tab w:val="left" w:pos="7650"/>
          <w:tab w:val="left" w:pos="9450"/>
          <w:tab w:val="left" w:pos="13140"/>
        </w:tabs>
        <w:autoSpaceDE w:val="0"/>
        <w:autoSpaceDN w:val="0"/>
        <w:adjustRightInd w:val="0"/>
        <w:ind w:left="2340"/>
        <w:jc w:val="left"/>
        <w:rPr>
          <w:rFonts w:eastAsia="MS Mincho"/>
          <w:bCs/>
          <w:color w:val="000000"/>
          <w:sz w:val="28"/>
          <w:szCs w:val="28"/>
          <w:lang w:eastAsia="ja-JP"/>
        </w:rPr>
      </w:pPr>
      <w:r w:rsidRPr="005B41F2">
        <w:rPr>
          <w:rFonts w:eastAsia="MS Mincho"/>
          <w:bCs/>
          <w:color w:val="000000"/>
          <w:sz w:val="28"/>
          <w:szCs w:val="28"/>
          <w:lang w:eastAsia="ja-JP"/>
        </w:rPr>
        <w:t>Nutrition Educator</w:t>
      </w:r>
      <w:r w:rsidRPr="005B41F2">
        <w:rPr>
          <w:rFonts w:eastAsia="MS Mincho"/>
          <w:bCs/>
          <w:color w:val="000000"/>
          <w:sz w:val="28"/>
          <w:szCs w:val="28"/>
          <w:lang w:eastAsia="ja-JP"/>
        </w:rPr>
        <w:tab/>
      </w:r>
      <w:r w:rsidRPr="005B41F2">
        <w:rPr>
          <w:rFonts w:eastAsia="MS Mincho"/>
          <w:bCs/>
          <w:color w:val="000000"/>
          <w:sz w:val="28"/>
          <w:szCs w:val="28"/>
          <w:lang w:eastAsia="ja-JP"/>
        </w:rPr>
        <w:tab/>
      </w:r>
      <w:r w:rsidRPr="005B41F2">
        <w:rPr>
          <w:rFonts w:eastAsia="MS Mincho"/>
          <w:bCs/>
          <w:color w:val="000000"/>
          <w:sz w:val="28"/>
          <w:szCs w:val="28"/>
          <w:lang w:eastAsia="ja-JP"/>
        </w:rPr>
        <w:t>Date</w:t>
      </w:r>
    </w:p>
    <w:p w:rsidR="005B41F2" w:rsidRPr="00CB5B7B" w:rsidRDefault="005B41F2" w:rsidP="005B41F2">
      <w:pPr>
        <w:rPr>
          <w:rFonts w:ascii="Georgia" w:hAnsi="Georgia"/>
          <w:i/>
          <w:sz w:val="32"/>
          <w:szCs w:val="32"/>
        </w:rPr>
      </w:pPr>
    </w:p>
    <w:p w:rsidR="005B41F2" w:rsidRPr="00446828" w:rsidRDefault="005B41F2" w:rsidP="005B41F2">
      <w:pPr>
        <w:rPr>
          <w:rFonts w:asciiTheme="majorHAnsi" w:hAnsiTheme="majorHAnsi"/>
          <w:sz w:val="72"/>
          <w:szCs w:val="96"/>
        </w:rPr>
      </w:pPr>
    </w:p>
    <w:p w:rsidR="00880CC6" w:rsidRDefault="000B7372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210675" cy="171450"/>
                <wp:effectExtent l="0" t="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0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05DB" w:rsidRDefault="006F05DB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0;margin-top:0;width:725.25pt;height:13.5pt;z-index:-2516638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" o:allowincell="f" filled="f" stroked="f">
                <v:textbox style="mso-fit-shape-to-text:t" inset="0,0,0,0">
                  <w:txbxContent>
                    <w:p w:rsidR="006F05DB" w:rsidRDefault="006F05DB"/>
                  </w:txbxContent>
                </v:textbox>
                <w10:wrap anchorx="page" anchory="page"/>
              </v:shape>
            </w:pict>
          </mc:Fallback>
        </mc:AlternateContent>
      </w:r>
    </w:p>
    <w:sectPr w:rsidR="00880CC6" w:rsidSect="007845BD">
      <w:pgSz w:w="15840" w:h="12240" w:orient="landscape"/>
      <w:pgMar w:top="360" w:right="45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Felix Titling">
    <w:panose1 w:val="04060505060202020A04"/>
    <w:charset w:val="4D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lack-Chance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2E9"/>
    <w:rsid w:val="000348A5"/>
    <w:rsid w:val="00046412"/>
    <w:rsid w:val="00046952"/>
    <w:rsid w:val="000B7372"/>
    <w:rsid w:val="001974EF"/>
    <w:rsid w:val="001E701F"/>
    <w:rsid w:val="00246F70"/>
    <w:rsid w:val="002A7F10"/>
    <w:rsid w:val="00364417"/>
    <w:rsid w:val="00384147"/>
    <w:rsid w:val="003D16CD"/>
    <w:rsid w:val="00446828"/>
    <w:rsid w:val="0047220D"/>
    <w:rsid w:val="00473DE0"/>
    <w:rsid w:val="004804B3"/>
    <w:rsid w:val="005B41F2"/>
    <w:rsid w:val="005C1D52"/>
    <w:rsid w:val="005D6F4B"/>
    <w:rsid w:val="005F0809"/>
    <w:rsid w:val="006408BA"/>
    <w:rsid w:val="006479F3"/>
    <w:rsid w:val="006F05DB"/>
    <w:rsid w:val="0070209A"/>
    <w:rsid w:val="007336F3"/>
    <w:rsid w:val="007845BD"/>
    <w:rsid w:val="007846C0"/>
    <w:rsid w:val="007B79E3"/>
    <w:rsid w:val="00803AF7"/>
    <w:rsid w:val="00811287"/>
    <w:rsid w:val="00840C82"/>
    <w:rsid w:val="00864A42"/>
    <w:rsid w:val="00880CC6"/>
    <w:rsid w:val="00936DF5"/>
    <w:rsid w:val="00AA312E"/>
    <w:rsid w:val="00AA4F0C"/>
    <w:rsid w:val="00AB2A78"/>
    <w:rsid w:val="00AF054D"/>
    <w:rsid w:val="00B837B4"/>
    <w:rsid w:val="00BF1E22"/>
    <w:rsid w:val="00CF3492"/>
    <w:rsid w:val="00D96C57"/>
    <w:rsid w:val="00DC3FF3"/>
    <w:rsid w:val="00E20B73"/>
    <w:rsid w:val="00EA79EA"/>
    <w:rsid w:val="00ED32E9"/>
    <w:rsid w:val="00EE35A9"/>
    <w:rsid w:val="00F05AA4"/>
    <w:rsid w:val="00F61B22"/>
    <w:rsid w:val="00F8507A"/>
    <w:rsid w:val="00FC3928"/>
    <w:rsid w:val="00FF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30AD05"/>
  <w15:docId w15:val="{27505327-0A58-4B32-93D7-D37F28110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80CC6"/>
    <w:pPr>
      <w:jc w:val="center"/>
    </w:pPr>
    <w:rPr>
      <w:rFonts w:ascii="Garamond" w:hAnsi="Garamond"/>
      <w:color w:val="333333"/>
      <w:sz w:val="24"/>
    </w:rPr>
  </w:style>
  <w:style w:type="paragraph" w:styleId="Heading1">
    <w:name w:val="heading 1"/>
    <w:basedOn w:val="Normal"/>
    <w:next w:val="Normal"/>
    <w:qFormat/>
    <w:rsid w:val="00046412"/>
    <w:pPr>
      <w:outlineLvl w:val="0"/>
    </w:pPr>
    <w:rPr>
      <w:rFonts w:asciiTheme="majorHAnsi" w:hAnsiTheme="majorHAnsi"/>
      <w:caps/>
      <w:color w:val="988600" w:themeColor="accent2" w:themeShade="BF"/>
      <w:sz w:val="52"/>
      <w:szCs w:val="56"/>
    </w:rPr>
  </w:style>
  <w:style w:type="paragraph" w:styleId="Heading2">
    <w:name w:val="heading 2"/>
    <w:basedOn w:val="Normal"/>
    <w:next w:val="Normal"/>
    <w:qFormat/>
    <w:rsid w:val="002A7F10"/>
    <w:pPr>
      <w:spacing w:before="240" w:after="240"/>
      <w:outlineLvl w:val="1"/>
    </w:pPr>
    <w:rPr>
      <w:rFonts w:asciiTheme="majorHAnsi" w:hAnsiTheme="majorHAnsi"/>
      <w:color w:val="2A363D" w:themeColor="background2" w:themeShade="40"/>
      <w:sz w:val="72"/>
      <w:szCs w:val="72"/>
    </w:rPr>
  </w:style>
  <w:style w:type="paragraph" w:styleId="Heading3">
    <w:name w:val="heading 3"/>
    <w:basedOn w:val="Normal"/>
    <w:next w:val="Normal"/>
    <w:qFormat/>
    <w:rsid w:val="00880CC6"/>
    <w:pPr>
      <w:spacing w:before="240" w:after="240"/>
      <w:outlineLvl w:val="2"/>
    </w:pPr>
    <w:rPr>
      <w:cap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2A7F10"/>
    <w:rPr>
      <w:rFonts w:asciiTheme="minorHAnsi" w:hAnsiTheme="minorHAnsi"/>
      <w:color w:val="0D0D0D" w:themeColor="text1" w:themeTint="F2"/>
      <w:sz w:val="20"/>
    </w:rPr>
  </w:style>
  <w:style w:type="paragraph" w:customStyle="1" w:styleId="Description">
    <w:name w:val="Description"/>
    <w:basedOn w:val="Normal"/>
    <w:rsid w:val="00CF3492"/>
    <w:pPr>
      <w:spacing w:before="200" w:after="200"/>
    </w:pPr>
    <w:rPr>
      <w:rFonts w:asciiTheme="minorHAnsi" w:hAnsiTheme="minorHAnsi"/>
      <w:color w:val="988600" w:themeColor="accent2" w:themeShade="BF"/>
      <w:sz w:val="28"/>
      <w:szCs w:val="28"/>
    </w:rPr>
  </w:style>
  <w:style w:type="paragraph" w:customStyle="1" w:styleId="DateYear">
    <w:name w:val="Date &amp; Year"/>
    <w:basedOn w:val="Normal"/>
    <w:rsid w:val="002A7F10"/>
    <w:pPr>
      <w:spacing w:before="480" w:after="200"/>
    </w:pPr>
    <w:rPr>
      <w:rFonts w:asciiTheme="minorHAnsi" w:hAnsiTheme="minorHAnsi"/>
      <w:color w:val="0D0D0D" w:themeColor="text1" w:themeTint="F2"/>
      <w:sz w:val="28"/>
      <w:szCs w:val="28"/>
    </w:rPr>
  </w:style>
  <w:style w:type="paragraph" w:customStyle="1" w:styleId="Certificationtext">
    <w:name w:val="Certification text"/>
    <w:basedOn w:val="Normal"/>
    <w:rsid w:val="002A7F10"/>
    <w:pPr>
      <w:spacing w:before="200" w:after="200"/>
    </w:pPr>
    <w:rPr>
      <w:rFonts w:asciiTheme="minorHAnsi" w:hAnsiTheme="minorHAnsi"/>
      <w:caps/>
      <w:color w:val="0D0D0D" w:themeColor="text1" w:themeTint="F2"/>
      <w:sz w:val="28"/>
      <w:szCs w:val="28"/>
    </w:rPr>
  </w:style>
  <w:style w:type="paragraph" w:customStyle="1" w:styleId="Seal">
    <w:name w:val="Seal"/>
    <w:basedOn w:val="Normal"/>
    <w:rsid w:val="00880CC6"/>
    <w:rPr>
      <w:caps/>
      <w:smallCaps/>
    </w:rPr>
  </w:style>
  <w:style w:type="paragraph" w:styleId="BalloonText">
    <w:name w:val="Balloon Text"/>
    <w:basedOn w:val="Normal"/>
    <w:semiHidden/>
    <w:rsid w:val="00880CC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96C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Student2\AppData\Roaming\Microsoft\Templates\AdminProCert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ivic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70B107C-2062-4A7B-8C27-C34F2C110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C:\Users\Student2\AppData\Roaming\Microsoft\Templates\AdminProCert.dotx</Template>
  <TotalTime>6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 of recognition for administrative professional</vt:lpstr>
    </vt:vector>
  </TitlesOfParts>
  <Company>Microsoft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of recognition for administrative professional</dc:title>
  <dc:creator>Student2</dc:creator>
  <cp:lastModifiedBy>Suzanne Sm Morikawa</cp:lastModifiedBy>
  <cp:revision>3</cp:revision>
  <cp:lastPrinted>2018-06-29T21:48:00Z</cp:lastPrinted>
  <dcterms:created xsi:type="dcterms:W3CDTF">2019-01-14T23:31:00Z</dcterms:created>
  <dcterms:modified xsi:type="dcterms:W3CDTF">2019-01-15T00:15:00Z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TC102477179990</vt:lpwstr>
  </property>
</Properties>
</file>