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32B19" w14:textId="77777777" w:rsidR="00CF7398" w:rsidRDefault="00CF7398" w:rsidP="00AF6BFE">
      <w:pPr>
        <w:pStyle w:val="NoSpacing"/>
      </w:pPr>
    </w:p>
    <w:p w14:paraId="23692BB6" w14:textId="04B8AF97" w:rsidR="00CF7398" w:rsidRPr="00E21E3D" w:rsidRDefault="00AB46FF" w:rsidP="00CF7398">
      <w:pPr>
        <w:jc w:val="center"/>
        <w:rPr>
          <w:rFonts w:ascii="Minion Pro" w:hAnsi="Minion Pro"/>
          <w:b/>
        </w:rPr>
      </w:pPr>
      <w:r w:rsidRPr="00E21E3D">
        <w:rPr>
          <w:rFonts w:ascii="Minion Pro" w:hAnsi="Minion Pro"/>
          <w:b/>
        </w:rPr>
        <w:t xml:space="preserve">In-Kind </w:t>
      </w:r>
      <w:r w:rsidR="007A6792" w:rsidRPr="00E21E3D">
        <w:rPr>
          <w:rFonts w:ascii="Minion Pro" w:hAnsi="Minion Pro"/>
          <w:b/>
        </w:rPr>
        <w:t xml:space="preserve">Gift Form - </w:t>
      </w:r>
      <w:r w:rsidR="00C435CA" w:rsidRPr="00E21E3D">
        <w:rPr>
          <w:rFonts w:ascii="Minion Pro" w:hAnsi="Minion Pro"/>
          <w:b/>
        </w:rPr>
        <w:t>UC</w:t>
      </w:r>
      <w:r w:rsidR="003E2393" w:rsidRPr="00E21E3D">
        <w:rPr>
          <w:rFonts w:ascii="Minion Pro" w:hAnsi="Minion Pro"/>
          <w:b/>
        </w:rPr>
        <w:t xml:space="preserve"> Master Gardener Program</w:t>
      </w:r>
      <w:r w:rsidR="00AC01F4" w:rsidRPr="00E21E3D">
        <w:rPr>
          <w:rFonts w:ascii="Minion Pro" w:hAnsi="Minion Pro"/>
          <w:b/>
        </w:rPr>
        <w:t xml:space="preserve"> of </w:t>
      </w:r>
      <w:r w:rsidR="006634D9" w:rsidRPr="00E21E3D">
        <w:rPr>
          <w:rFonts w:ascii="Minion Pro" w:hAnsi="Minion Pro"/>
          <w:b/>
          <w:highlight w:val="yellow"/>
        </w:rPr>
        <w:t>XYZ</w:t>
      </w:r>
      <w:r w:rsidR="006634D9" w:rsidRPr="00E21E3D">
        <w:rPr>
          <w:rFonts w:ascii="Minion Pro" w:hAnsi="Minion Pro"/>
          <w:b/>
        </w:rPr>
        <w:t xml:space="preserve"> </w:t>
      </w:r>
      <w:r w:rsidR="00BF0246" w:rsidRPr="00E21E3D">
        <w:rPr>
          <w:rFonts w:ascii="Minion Pro" w:hAnsi="Minion Pro"/>
          <w:b/>
        </w:rPr>
        <w:t>County</w:t>
      </w:r>
    </w:p>
    <w:p w14:paraId="682F57E5" w14:textId="1E20140D" w:rsidR="006634D9" w:rsidRPr="00E21E3D" w:rsidRDefault="00A1080C" w:rsidP="006634D9">
      <w:pPr>
        <w:rPr>
          <w:rFonts w:ascii="Minion Pro" w:hAnsi="Minion Pro" w:cs="Calibri"/>
          <w:sz w:val="22"/>
          <w:szCs w:val="22"/>
          <w:shd w:val="clear" w:color="auto" w:fill="FFFFFF"/>
        </w:rPr>
      </w:pPr>
      <w:r w:rsidRPr="00E21E3D">
        <w:rPr>
          <w:rFonts w:ascii="Minion Pro" w:hAnsi="Minion Pro" w:cs="Calibri"/>
          <w:sz w:val="22"/>
          <w:szCs w:val="22"/>
          <w:shd w:val="clear" w:color="auto" w:fill="FFFFFF"/>
        </w:rPr>
        <w:t xml:space="preserve">We want to extend a special thank you for your contribution to the </w:t>
      </w:r>
      <w:r w:rsidR="00BF0246" w:rsidRPr="00E21E3D">
        <w:rPr>
          <w:rFonts w:ascii="Minion Pro" w:hAnsi="Minion Pro" w:cs="Calibri"/>
          <w:sz w:val="22"/>
          <w:szCs w:val="22"/>
          <w:shd w:val="clear" w:color="auto" w:fill="FFFFFF"/>
        </w:rPr>
        <w:t>UC</w:t>
      </w:r>
      <w:r w:rsidR="00C05880" w:rsidRPr="00E21E3D">
        <w:rPr>
          <w:rFonts w:ascii="Minion Pro" w:hAnsi="Minion Pro" w:cs="Calibri"/>
          <w:sz w:val="22"/>
          <w:szCs w:val="22"/>
          <w:shd w:val="clear" w:color="auto" w:fill="FFFFFF"/>
        </w:rPr>
        <w:t xml:space="preserve"> Master Gardener Program of </w:t>
      </w:r>
      <w:r w:rsidR="006634D9" w:rsidRPr="00E21E3D">
        <w:rPr>
          <w:rFonts w:ascii="Minion Pro" w:hAnsi="Minion Pro" w:cs="Calibri"/>
          <w:sz w:val="22"/>
          <w:szCs w:val="22"/>
          <w:highlight w:val="yellow"/>
          <w:shd w:val="clear" w:color="auto" w:fill="FFFFFF"/>
        </w:rPr>
        <w:t>XYZ</w:t>
      </w:r>
      <w:r w:rsidR="003E2393" w:rsidRPr="00E21E3D">
        <w:rPr>
          <w:rFonts w:ascii="Minion Pro" w:hAnsi="Minion Pro" w:cs="Calibri"/>
          <w:sz w:val="22"/>
          <w:szCs w:val="22"/>
          <w:shd w:val="clear" w:color="auto" w:fill="FFFFFF"/>
        </w:rPr>
        <w:t xml:space="preserve"> </w:t>
      </w:r>
      <w:r w:rsidR="00BF0246" w:rsidRPr="00E21E3D">
        <w:rPr>
          <w:rFonts w:ascii="Minion Pro" w:hAnsi="Minion Pro" w:cs="Calibri"/>
          <w:sz w:val="22"/>
          <w:szCs w:val="22"/>
          <w:shd w:val="clear" w:color="auto" w:fill="FFFFFF"/>
        </w:rPr>
        <w:t>County</w:t>
      </w:r>
      <w:r w:rsidRPr="00E21E3D">
        <w:rPr>
          <w:rFonts w:ascii="Minion Pro" w:hAnsi="Minion Pro" w:cs="Calibri"/>
          <w:sz w:val="22"/>
          <w:szCs w:val="22"/>
          <w:shd w:val="clear" w:color="auto" w:fill="FFFFFF"/>
        </w:rPr>
        <w:t>. </w:t>
      </w:r>
      <w:r w:rsidR="00BF0246" w:rsidRPr="00E21E3D">
        <w:rPr>
          <w:rFonts w:ascii="Minion Pro" w:hAnsi="Minion Pro" w:cs="Calibri"/>
          <w:sz w:val="22"/>
          <w:szCs w:val="22"/>
          <w:shd w:val="clear" w:color="auto" w:fill="FFFFFF"/>
        </w:rPr>
        <w:t xml:space="preserve"> Our mission is to extend research-based knowledge on home horticulture, pest management, and sustainable landscape practices to the residents of California and to be guided by our core values and strategic initiatives. Your gift furthers our mission and helps us increase our reach across the county.</w:t>
      </w:r>
      <w:bookmarkStart w:id="0" w:name="_GoBack"/>
      <w:bookmarkEnd w:id="0"/>
    </w:p>
    <w:tbl>
      <w:tblPr>
        <w:tblStyle w:val="TableGrid"/>
        <w:tblpPr w:leftFromText="180" w:rightFromText="180" w:vertAnchor="page" w:horzAnchor="margin" w:tblpY="3901"/>
        <w:tblW w:w="505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799"/>
        <w:gridCol w:w="350"/>
        <w:gridCol w:w="2087"/>
        <w:gridCol w:w="443"/>
        <w:gridCol w:w="1426"/>
        <w:gridCol w:w="2787"/>
      </w:tblGrid>
      <w:tr w:rsidR="006634D9" w:rsidRPr="00E21E3D" w14:paraId="4937C2E3" w14:textId="77777777" w:rsidTr="006634D9">
        <w:sdt>
          <w:sdtPr>
            <w:rPr>
              <w:rFonts w:ascii="Minion Pro" w:hAnsi="Minion Pro"/>
            </w:rPr>
            <w:id w:val="1621259925"/>
            <w:placeholder>
              <w:docPart w:val="65F75A5995AF4800B7C29DC8DAA72C09"/>
            </w:placeholder>
            <w:temporary/>
            <w:showingPlcHdr/>
            <w15:appearance w15:val="hidden"/>
          </w:sdtPr>
          <w:sdtEndPr/>
          <w:sdtContent>
            <w:tc>
              <w:tcPr>
                <w:tcW w:w="1439" w:type="pct"/>
                <w:gridSpan w:val="3"/>
                <w:vAlign w:val="bottom"/>
              </w:tcPr>
              <w:p w14:paraId="652741E0" w14:textId="77777777" w:rsidR="006634D9" w:rsidRPr="00E21E3D" w:rsidRDefault="006634D9" w:rsidP="006634D9">
                <w:pPr>
                  <w:spacing w:before="240"/>
                  <w:rPr>
                    <w:rFonts w:ascii="Minion Pro" w:hAnsi="Minion Pro"/>
                  </w:rPr>
                </w:pPr>
                <w:r w:rsidRPr="00E21E3D">
                  <w:rPr>
                    <w:rFonts w:ascii="Minion Pro" w:hAnsi="Minion Pro"/>
                  </w:rPr>
                  <w:t>First Name</w:t>
                </w:r>
              </w:p>
            </w:tc>
          </w:sdtContent>
        </w:sdt>
        <w:tc>
          <w:tcPr>
            <w:tcW w:w="3561" w:type="pct"/>
            <w:gridSpan w:val="4"/>
            <w:tcBorders>
              <w:bottom w:val="single" w:sz="4" w:space="0" w:color="auto"/>
            </w:tcBorders>
            <w:vAlign w:val="bottom"/>
          </w:tcPr>
          <w:p w14:paraId="2E1726C9" w14:textId="77777777" w:rsidR="006634D9" w:rsidRPr="00E21E3D" w:rsidRDefault="006634D9" w:rsidP="006634D9">
            <w:pPr>
              <w:spacing w:before="240"/>
              <w:rPr>
                <w:rFonts w:ascii="Minion Pro" w:hAnsi="Minion Pro"/>
              </w:rPr>
            </w:pPr>
          </w:p>
        </w:tc>
      </w:tr>
      <w:tr w:rsidR="006634D9" w:rsidRPr="00E21E3D" w14:paraId="60276326" w14:textId="77777777" w:rsidTr="006634D9">
        <w:sdt>
          <w:sdtPr>
            <w:rPr>
              <w:rFonts w:ascii="Minion Pro" w:hAnsi="Minion Pro"/>
            </w:rPr>
            <w:id w:val="-1470592894"/>
            <w:placeholder>
              <w:docPart w:val="F90EA4488EFC426B9E8E0779D1E51A00"/>
            </w:placeholder>
            <w:temporary/>
            <w:showingPlcHdr/>
            <w15:appearance w15:val="hidden"/>
          </w:sdtPr>
          <w:sdtEndPr/>
          <w:sdtContent>
            <w:tc>
              <w:tcPr>
                <w:tcW w:w="1439" w:type="pct"/>
                <w:gridSpan w:val="3"/>
                <w:vAlign w:val="bottom"/>
              </w:tcPr>
              <w:p w14:paraId="7B3C5E72" w14:textId="77777777" w:rsidR="006634D9" w:rsidRPr="00E21E3D" w:rsidRDefault="006634D9" w:rsidP="006634D9">
                <w:pPr>
                  <w:spacing w:before="240"/>
                  <w:rPr>
                    <w:rFonts w:ascii="Minion Pro" w:hAnsi="Minion Pro"/>
                  </w:rPr>
                </w:pPr>
                <w:r w:rsidRPr="00E21E3D">
                  <w:rPr>
                    <w:rFonts w:ascii="Minion Pro" w:hAnsi="Minion Pro"/>
                  </w:rPr>
                  <w:t>Last Name</w:t>
                </w:r>
              </w:p>
            </w:tc>
          </w:sdtContent>
        </w:sdt>
        <w:tc>
          <w:tcPr>
            <w:tcW w:w="3561" w:type="pct"/>
            <w:gridSpan w:val="4"/>
            <w:tcBorders>
              <w:bottom w:val="single" w:sz="4" w:space="0" w:color="auto"/>
            </w:tcBorders>
            <w:vAlign w:val="bottom"/>
          </w:tcPr>
          <w:p w14:paraId="56002F67" w14:textId="77777777" w:rsidR="006634D9" w:rsidRPr="00E21E3D" w:rsidRDefault="006634D9" w:rsidP="006634D9">
            <w:pPr>
              <w:spacing w:before="240"/>
              <w:rPr>
                <w:rFonts w:ascii="Minion Pro" w:hAnsi="Minion Pro"/>
              </w:rPr>
            </w:pPr>
          </w:p>
        </w:tc>
      </w:tr>
      <w:tr w:rsidR="006634D9" w:rsidRPr="00E21E3D" w14:paraId="48D86B8B" w14:textId="77777777" w:rsidTr="006634D9">
        <w:sdt>
          <w:sdtPr>
            <w:rPr>
              <w:rFonts w:ascii="Minion Pro" w:hAnsi="Minion Pro"/>
            </w:rPr>
            <w:id w:val="572943512"/>
            <w:placeholder>
              <w:docPart w:val="C2474B77CD354FDF94AEC2E681B22E21"/>
            </w:placeholder>
            <w:temporary/>
            <w:showingPlcHdr/>
            <w15:appearance w15:val="hidden"/>
          </w:sdtPr>
          <w:sdtEndPr/>
          <w:sdtContent>
            <w:tc>
              <w:tcPr>
                <w:tcW w:w="1439" w:type="pct"/>
                <w:gridSpan w:val="3"/>
                <w:vAlign w:val="bottom"/>
              </w:tcPr>
              <w:p w14:paraId="621395C0" w14:textId="77777777" w:rsidR="006634D9" w:rsidRPr="00E21E3D" w:rsidRDefault="006634D9" w:rsidP="006634D9">
                <w:pPr>
                  <w:spacing w:before="240"/>
                  <w:rPr>
                    <w:rFonts w:ascii="Minion Pro" w:hAnsi="Minion Pro"/>
                  </w:rPr>
                </w:pPr>
                <w:r w:rsidRPr="00E21E3D">
                  <w:rPr>
                    <w:rFonts w:ascii="Minion Pro" w:hAnsi="Minion Pro"/>
                  </w:rPr>
                  <w:t>Address</w:t>
                </w:r>
              </w:p>
            </w:tc>
          </w:sdtContent>
        </w:sdt>
        <w:tc>
          <w:tcPr>
            <w:tcW w:w="3561" w:type="pct"/>
            <w:gridSpan w:val="4"/>
            <w:tcBorders>
              <w:bottom w:val="single" w:sz="4" w:space="0" w:color="auto"/>
            </w:tcBorders>
            <w:vAlign w:val="bottom"/>
          </w:tcPr>
          <w:p w14:paraId="2464C4A3" w14:textId="77777777" w:rsidR="006634D9" w:rsidRPr="00E21E3D" w:rsidRDefault="006634D9" w:rsidP="006634D9">
            <w:pPr>
              <w:spacing w:before="240"/>
              <w:rPr>
                <w:rFonts w:ascii="Minion Pro" w:hAnsi="Minion Pro"/>
              </w:rPr>
            </w:pPr>
          </w:p>
        </w:tc>
      </w:tr>
      <w:tr w:rsidR="006634D9" w:rsidRPr="00E21E3D" w14:paraId="4C5FB8E7" w14:textId="77777777" w:rsidTr="006634D9">
        <w:sdt>
          <w:sdtPr>
            <w:rPr>
              <w:rFonts w:ascii="Minion Pro" w:hAnsi="Minion Pro"/>
            </w:rPr>
            <w:id w:val="-521243642"/>
            <w:placeholder>
              <w:docPart w:val="9ABFCEEC2875461FBD9B6AE87058B8AA"/>
            </w:placeholder>
            <w:temporary/>
            <w:showingPlcHdr/>
            <w15:appearance w15:val="hidden"/>
          </w:sdtPr>
          <w:sdtEndPr/>
          <w:sdtContent>
            <w:tc>
              <w:tcPr>
                <w:tcW w:w="1439" w:type="pct"/>
                <w:gridSpan w:val="3"/>
                <w:vAlign w:val="bottom"/>
              </w:tcPr>
              <w:p w14:paraId="31A29488" w14:textId="77777777" w:rsidR="006634D9" w:rsidRPr="00E21E3D" w:rsidRDefault="006634D9" w:rsidP="006634D9">
                <w:pPr>
                  <w:spacing w:before="240"/>
                  <w:rPr>
                    <w:rFonts w:ascii="Minion Pro" w:hAnsi="Minion Pro"/>
                  </w:rPr>
                </w:pPr>
                <w:r w:rsidRPr="00E21E3D">
                  <w:rPr>
                    <w:rFonts w:ascii="Minion Pro" w:hAnsi="Minion Pro"/>
                  </w:rPr>
                  <w:t>City/State/Zip</w:t>
                </w:r>
              </w:p>
            </w:tc>
          </w:sdtContent>
        </w:sdt>
        <w:tc>
          <w:tcPr>
            <w:tcW w:w="3561" w:type="pct"/>
            <w:gridSpan w:val="4"/>
            <w:tcBorders>
              <w:bottom w:val="single" w:sz="4" w:space="0" w:color="auto"/>
            </w:tcBorders>
            <w:vAlign w:val="bottom"/>
          </w:tcPr>
          <w:p w14:paraId="4528E180" w14:textId="77777777" w:rsidR="006634D9" w:rsidRPr="00E21E3D" w:rsidRDefault="006634D9" w:rsidP="006634D9">
            <w:pPr>
              <w:spacing w:before="240"/>
              <w:rPr>
                <w:rFonts w:ascii="Minion Pro" w:hAnsi="Minion Pro"/>
              </w:rPr>
            </w:pPr>
          </w:p>
        </w:tc>
      </w:tr>
      <w:tr w:rsidR="006634D9" w:rsidRPr="00E21E3D" w14:paraId="2CC9E7D2" w14:textId="77777777" w:rsidTr="006634D9">
        <w:sdt>
          <w:sdtPr>
            <w:rPr>
              <w:rFonts w:ascii="Minion Pro" w:hAnsi="Minion Pro"/>
            </w:rPr>
            <w:id w:val="83577009"/>
            <w:placeholder>
              <w:docPart w:val="0D9D4352BA8F458E80F9BDFFB58D8507"/>
            </w:placeholder>
            <w:temporary/>
            <w:showingPlcHdr/>
            <w15:appearance w15:val="hidden"/>
          </w:sdtPr>
          <w:sdtEndPr/>
          <w:sdtContent>
            <w:tc>
              <w:tcPr>
                <w:tcW w:w="1439" w:type="pct"/>
                <w:gridSpan w:val="3"/>
                <w:vAlign w:val="bottom"/>
              </w:tcPr>
              <w:p w14:paraId="0F4541C0" w14:textId="77777777" w:rsidR="006634D9" w:rsidRPr="00E21E3D" w:rsidRDefault="006634D9" w:rsidP="006634D9">
                <w:pPr>
                  <w:spacing w:before="240"/>
                  <w:rPr>
                    <w:rFonts w:ascii="Minion Pro" w:hAnsi="Minion Pro"/>
                  </w:rPr>
                </w:pPr>
                <w:r w:rsidRPr="00E21E3D">
                  <w:rPr>
                    <w:rFonts w:ascii="Minion Pro" w:hAnsi="Minion Pro"/>
                  </w:rPr>
                  <w:t>Home Phone</w:t>
                </w:r>
              </w:p>
            </w:tc>
          </w:sdtContent>
        </w:sdt>
        <w:tc>
          <w:tcPr>
            <w:tcW w:w="1336" w:type="pct"/>
            <w:gridSpan w:val="2"/>
            <w:tcBorders>
              <w:bottom w:val="single" w:sz="4" w:space="0" w:color="auto"/>
            </w:tcBorders>
            <w:vAlign w:val="bottom"/>
          </w:tcPr>
          <w:p w14:paraId="6EF80F54" w14:textId="77777777" w:rsidR="006634D9" w:rsidRPr="00E21E3D" w:rsidRDefault="006634D9" w:rsidP="006634D9">
            <w:pPr>
              <w:spacing w:before="240"/>
              <w:rPr>
                <w:rFonts w:ascii="Minion Pro" w:hAnsi="Minion Pro"/>
              </w:rPr>
            </w:pPr>
          </w:p>
        </w:tc>
        <w:tc>
          <w:tcPr>
            <w:tcW w:w="753" w:type="pct"/>
            <w:vAlign w:val="bottom"/>
          </w:tcPr>
          <w:p w14:paraId="3D710CA4" w14:textId="69971CE1" w:rsidR="006634D9" w:rsidRPr="00E21E3D" w:rsidRDefault="00E21E3D" w:rsidP="00E21E3D">
            <w:pPr>
              <w:rPr>
                <w:rFonts w:ascii="Minion Pro" w:hAnsi="Minion Pro"/>
              </w:rPr>
            </w:pPr>
            <w:r>
              <w:rPr>
                <w:rFonts w:ascii="Minion Pro" w:hAnsi="Minion Pro"/>
              </w:rPr>
              <w:t>Cell</w:t>
            </w:r>
          </w:p>
        </w:tc>
        <w:tc>
          <w:tcPr>
            <w:tcW w:w="1472" w:type="pct"/>
            <w:tcBorders>
              <w:bottom w:val="single" w:sz="4" w:space="0" w:color="auto"/>
            </w:tcBorders>
            <w:vAlign w:val="bottom"/>
          </w:tcPr>
          <w:p w14:paraId="34FEC49F" w14:textId="77777777" w:rsidR="006634D9" w:rsidRPr="00E21E3D" w:rsidRDefault="006634D9" w:rsidP="006634D9">
            <w:pPr>
              <w:spacing w:before="240"/>
              <w:rPr>
                <w:rFonts w:ascii="Minion Pro" w:hAnsi="Minion Pro"/>
              </w:rPr>
            </w:pPr>
          </w:p>
        </w:tc>
      </w:tr>
      <w:tr w:rsidR="006634D9" w:rsidRPr="00E21E3D" w14:paraId="2A0AF470" w14:textId="77777777" w:rsidTr="006634D9">
        <w:sdt>
          <w:sdtPr>
            <w:rPr>
              <w:rFonts w:ascii="Minion Pro" w:hAnsi="Minion Pro"/>
            </w:rPr>
            <w:id w:val="-965116832"/>
            <w:placeholder>
              <w:docPart w:val="5DDBA76CA4AD4943BD47C399976C6939"/>
            </w:placeholder>
            <w:temporary/>
            <w:showingPlcHdr/>
            <w15:appearance w15:val="hidden"/>
          </w:sdtPr>
          <w:sdtEndPr/>
          <w:sdtContent>
            <w:tc>
              <w:tcPr>
                <w:tcW w:w="1439" w:type="pct"/>
                <w:gridSpan w:val="3"/>
                <w:vAlign w:val="bottom"/>
              </w:tcPr>
              <w:p w14:paraId="58CF37E2" w14:textId="77777777" w:rsidR="006634D9" w:rsidRPr="00E21E3D" w:rsidRDefault="006634D9" w:rsidP="006634D9">
                <w:pPr>
                  <w:spacing w:before="240"/>
                  <w:rPr>
                    <w:rFonts w:ascii="Minion Pro" w:hAnsi="Minion Pro"/>
                  </w:rPr>
                </w:pPr>
                <w:r w:rsidRPr="00E21E3D">
                  <w:rPr>
                    <w:rFonts w:ascii="Minion Pro" w:hAnsi="Minion Pro"/>
                  </w:rPr>
                  <w:t>Email</w:t>
                </w:r>
              </w:p>
            </w:tc>
          </w:sdtContent>
        </w:sdt>
        <w:tc>
          <w:tcPr>
            <w:tcW w:w="3561" w:type="pct"/>
            <w:gridSpan w:val="4"/>
            <w:tcBorders>
              <w:bottom w:val="single" w:sz="4" w:space="0" w:color="auto"/>
            </w:tcBorders>
            <w:vAlign w:val="bottom"/>
          </w:tcPr>
          <w:p w14:paraId="209FB5B7" w14:textId="77777777" w:rsidR="006634D9" w:rsidRPr="00E21E3D" w:rsidRDefault="006634D9" w:rsidP="006634D9">
            <w:pPr>
              <w:spacing w:before="240"/>
              <w:rPr>
                <w:rFonts w:ascii="Minion Pro" w:hAnsi="Minion Pro"/>
              </w:rPr>
            </w:pPr>
          </w:p>
        </w:tc>
      </w:tr>
      <w:tr w:rsidR="006634D9" w:rsidRPr="00E21E3D" w14:paraId="7FC299CE" w14:textId="77777777" w:rsidTr="006634D9">
        <w:trPr>
          <w:trHeight w:val="54"/>
        </w:trPr>
        <w:tc>
          <w:tcPr>
            <w:tcW w:w="5000" w:type="pct"/>
            <w:gridSpan w:val="7"/>
            <w:shd w:val="clear" w:color="auto" w:fill="auto"/>
            <w:vAlign w:val="bottom"/>
          </w:tcPr>
          <w:p w14:paraId="0150470E" w14:textId="77777777" w:rsidR="006634D9" w:rsidRPr="00E21E3D" w:rsidRDefault="006634D9" w:rsidP="006634D9">
            <w:pPr>
              <w:rPr>
                <w:rFonts w:ascii="Minion Pro" w:hAnsi="Minion Pro"/>
                <w:b/>
                <w:sz w:val="8"/>
              </w:rPr>
            </w:pPr>
          </w:p>
        </w:tc>
      </w:tr>
      <w:tr w:rsidR="006634D9" w:rsidRPr="00E21E3D" w14:paraId="6BBEC394" w14:textId="77777777" w:rsidTr="006634D9">
        <w:tc>
          <w:tcPr>
            <w:tcW w:w="2541" w:type="pct"/>
            <w:gridSpan w:val="4"/>
            <w:vAlign w:val="bottom"/>
          </w:tcPr>
          <w:p w14:paraId="67937D1B" w14:textId="77777777" w:rsidR="006634D9" w:rsidRPr="00E21E3D" w:rsidRDefault="006634D9" w:rsidP="006634D9">
            <w:pPr>
              <w:spacing w:before="240"/>
              <w:rPr>
                <w:rFonts w:ascii="Minion Pro" w:hAnsi="Minion Pro"/>
              </w:rPr>
            </w:pPr>
            <w:r w:rsidRPr="00E21E3D">
              <w:rPr>
                <w:rFonts w:ascii="Minion Pro" w:hAnsi="Minion Pro"/>
              </w:rPr>
              <w:t xml:space="preserve">Stated value of in-kind Donation </w:t>
            </w:r>
          </w:p>
        </w:tc>
        <w:tc>
          <w:tcPr>
            <w:tcW w:w="2459" w:type="pct"/>
            <w:gridSpan w:val="3"/>
            <w:tcBorders>
              <w:bottom w:val="single" w:sz="4" w:space="0" w:color="auto"/>
            </w:tcBorders>
            <w:vAlign w:val="bottom"/>
          </w:tcPr>
          <w:p w14:paraId="20335133" w14:textId="77777777" w:rsidR="006634D9" w:rsidRPr="00E21E3D" w:rsidRDefault="006634D9" w:rsidP="006634D9">
            <w:pPr>
              <w:spacing w:before="240"/>
              <w:rPr>
                <w:rFonts w:ascii="Minion Pro" w:hAnsi="Minion Pro"/>
              </w:rPr>
            </w:pPr>
            <w:r w:rsidRPr="00E21E3D">
              <w:rPr>
                <w:rFonts w:ascii="Minion Pro" w:hAnsi="Minion Pro"/>
              </w:rPr>
              <w:t xml:space="preserve">$ </w:t>
            </w:r>
          </w:p>
        </w:tc>
      </w:tr>
      <w:tr w:rsidR="006634D9" w:rsidRPr="00E21E3D" w14:paraId="17941BD0" w14:textId="77777777" w:rsidTr="006634D9">
        <w:trPr>
          <w:trHeight w:val="576"/>
        </w:trPr>
        <w:tc>
          <w:tcPr>
            <w:tcW w:w="5000" w:type="pct"/>
            <w:gridSpan w:val="7"/>
            <w:vAlign w:val="bottom"/>
          </w:tcPr>
          <w:p w14:paraId="1061EB7F" w14:textId="77777777" w:rsidR="006634D9" w:rsidRPr="00E21E3D" w:rsidRDefault="006634D9" w:rsidP="006634D9">
            <w:pPr>
              <w:rPr>
                <w:rFonts w:ascii="Minion Pro" w:hAnsi="Minion Pro"/>
              </w:rPr>
            </w:pPr>
            <w:r w:rsidRPr="00E21E3D">
              <w:rPr>
                <w:rFonts w:ascii="Minion Pro" w:hAnsi="Minion Pro"/>
              </w:rPr>
              <w:t xml:space="preserve">In-kind items donated to the UC Master Gardener Program of </w:t>
            </w:r>
            <w:r w:rsidRPr="00E21E3D">
              <w:rPr>
                <w:rFonts w:ascii="Minion Pro" w:hAnsi="Minion Pro"/>
                <w:highlight w:val="yellow"/>
              </w:rPr>
              <w:t>XYZ</w:t>
            </w:r>
            <w:r w:rsidRPr="00E21E3D">
              <w:rPr>
                <w:rFonts w:ascii="Minion Pro" w:hAnsi="Minion Pro"/>
              </w:rPr>
              <w:t xml:space="preserve"> County </w:t>
            </w:r>
          </w:p>
        </w:tc>
      </w:tr>
      <w:tr w:rsidR="006634D9" w:rsidRPr="00E21E3D" w14:paraId="01086BEA" w14:textId="77777777" w:rsidTr="006634D9">
        <w:tc>
          <w:tcPr>
            <w:tcW w:w="1254" w:type="pct"/>
            <w:gridSpan w:val="2"/>
            <w:tcBorders>
              <w:bottom w:val="single" w:sz="4" w:space="0" w:color="auto"/>
              <w:right w:val="single" w:sz="4" w:space="0" w:color="auto"/>
            </w:tcBorders>
            <w:vAlign w:val="bottom"/>
          </w:tcPr>
          <w:p w14:paraId="27FBC8A4" w14:textId="77777777" w:rsidR="006634D9" w:rsidRPr="00E21E3D" w:rsidRDefault="006634D9" w:rsidP="006634D9">
            <w:pPr>
              <w:spacing w:before="120"/>
              <w:ind w:left="698"/>
              <w:rPr>
                <w:rFonts w:ascii="Minion Pro" w:hAnsi="Minion Pro"/>
              </w:rPr>
            </w:pPr>
            <w:r w:rsidRPr="00E21E3D">
              <w:rPr>
                <w:rFonts w:ascii="Minion Pro" w:hAnsi="Minion Pro"/>
              </w:rPr>
              <w:t>Quantity</w:t>
            </w:r>
          </w:p>
        </w:tc>
        <w:tc>
          <w:tcPr>
            <w:tcW w:w="3746" w:type="pct"/>
            <w:gridSpan w:val="5"/>
            <w:tcBorders>
              <w:left w:val="single" w:sz="4" w:space="0" w:color="auto"/>
              <w:bottom w:val="single" w:sz="4" w:space="0" w:color="auto"/>
            </w:tcBorders>
            <w:vAlign w:val="bottom"/>
          </w:tcPr>
          <w:p w14:paraId="014CF966" w14:textId="77777777" w:rsidR="006634D9" w:rsidRPr="00E21E3D" w:rsidRDefault="006634D9" w:rsidP="006634D9">
            <w:pPr>
              <w:spacing w:before="120"/>
              <w:rPr>
                <w:rFonts w:ascii="Minion Pro" w:hAnsi="Minion Pro"/>
              </w:rPr>
            </w:pPr>
            <w:r w:rsidRPr="00E21E3D">
              <w:rPr>
                <w:rFonts w:ascii="Minion Pro" w:hAnsi="Minion Pro"/>
              </w:rPr>
              <w:t>Item Description</w:t>
            </w:r>
          </w:p>
        </w:tc>
      </w:tr>
      <w:tr w:rsidR="006634D9" w:rsidRPr="00E21E3D" w14:paraId="717F593B" w14:textId="77777777" w:rsidTr="006634D9">
        <w:tc>
          <w:tcPr>
            <w:tcW w:w="1254" w:type="pct"/>
            <w:gridSpan w:val="2"/>
            <w:tcBorders>
              <w:top w:val="single" w:sz="4" w:space="0" w:color="auto"/>
              <w:bottom w:val="single" w:sz="4" w:space="0" w:color="auto"/>
              <w:right w:val="single" w:sz="4" w:space="0" w:color="auto"/>
            </w:tcBorders>
            <w:vAlign w:val="bottom"/>
          </w:tcPr>
          <w:p w14:paraId="3B20A9C8" w14:textId="77777777" w:rsidR="006634D9" w:rsidRPr="00E21E3D" w:rsidRDefault="006634D9" w:rsidP="006634D9">
            <w:pPr>
              <w:spacing w:before="120"/>
              <w:rPr>
                <w:rFonts w:ascii="Minion Pro" w:hAnsi="Minion Pro"/>
                <w:sz w:val="36"/>
              </w:rPr>
            </w:pPr>
          </w:p>
        </w:tc>
        <w:tc>
          <w:tcPr>
            <w:tcW w:w="3746" w:type="pct"/>
            <w:gridSpan w:val="5"/>
            <w:tcBorders>
              <w:top w:val="single" w:sz="4" w:space="0" w:color="auto"/>
              <w:left w:val="single" w:sz="4" w:space="0" w:color="auto"/>
              <w:bottom w:val="single" w:sz="4" w:space="0" w:color="auto"/>
            </w:tcBorders>
            <w:vAlign w:val="bottom"/>
          </w:tcPr>
          <w:p w14:paraId="6F1E1E5A" w14:textId="77777777" w:rsidR="006634D9" w:rsidRPr="00E21E3D" w:rsidRDefault="006634D9" w:rsidP="006634D9">
            <w:pPr>
              <w:spacing w:before="120"/>
              <w:rPr>
                <w:rFonts w:ascii="Minion Pro" w:hAnsi="Minion Pro"/>
              </w:rPr>
            </w:pPr>
          </w:p>
        </w:tc>
      </w:tr>
      <w:tr w:rsidR="006634D9" w:rsidRPr="00E21E3D" w14:paraId="119B2397" w14:textId="77777777" w:rsidTr="006634D9">
        <w:tc>
          <w:tcPr>
            <w:tcW w:w="1254" w:type="pct"/>
            <w:gridSpan w:val="2"/>
            <w:tcBorders>
              <w:top w:val="single" w:sz="4" w:space="0" w:color="auto"/>
              <w:bottom w:val="single" w:sz="4" w:space="0" w:color="auto"/>
              <w:right w:val="single" w:sz="4" w:space="0" w:color="auto"/>
            </w:tcBorders>
            <w:vAlign w:val="bottom"/>
          </w:tcPr>
          <w:p w14:paraId="3D8F140F" w14:textId="77777777" w:rsidR="006634D9" w:rsidRPr="00E21E3D" w:rsidRDefault="006634D9" w:rsidP="006634D9">
            <w:pPr>
              <w:spacing w:before="120"/>
              <w:ind w:left="698"/>
              <w:rPr>
                <w:rFonts w:ascii="Minion Pro" w:hAnsi="Minion Pro"/>
              </w:rPr>
            </w:pPr>
          </w:p>
        </w:tc>
        <w:tc>
          <w:tcPr>
            <w:tcW w:w="3746" w:type="pct"/>
            <w:gridSpan w:val="5"/>
            <w:tcBorders>
              <w:top w:val="single" w:sz="4" w:space="0" w:color="auto"/>
              <w:left w:val="single" w:sz="4" w:space="0" w:color="auto"/>
              <w:bottom w:val="single" w:sz="4" w:space="0" w:color="auto"/>
            </w:tcBorders>
          </w:tcPr>
          <w:p w14:paraId="35016562" w14:textId="77777777" w:rsidR="006634D9" w:rsidRPr="00E21E3D" w:rsidRDefault="006634D9" w:rsidP="006634D9">
            <w:pPr>
              <w:spacing w:before="120"/>
              <w:rPr>
                <w:rFonts w:ascii="Minion Pro" w:hAnsi="Minion Pro"/>
              </w:rPr>
            </w:pPr>
          </w:p>
        </w:tc>
      </w:tr>
      <w:tr w:rsidR="006634D9" w:rsidRPr="00E21E3D" w14:paraId="7D1519F6" w14:textId="77777777" w:rsidTr="006634D9">
        <w:tc>
          <w:tcPr>
            <w:tcW w:w="1254" w:type="pct"/>
            <w:gridSpan w:val="2"/>
            <w:tcBorders>
              <w:top w:val="single" w:sz="4" w:space="0" w:color="auto"/>
              <w:bottom w:val="single" w:sz="4" w:space="0" w:color="auto"/>
              <w:right w:val="single" w:sz="4" w:space="0" w:color="auto"/>
            </w:tcBorders>
            <w:vAlign w:val="bottom"/>
          </w:tcPr>
          <w:p w14:paraId="07B11A2C" w14:textId="77777777" w:rsidR="006634D9" w:rsidRPr="00E21E3D" w:rsidRDefault="006634D9" w:rsidP="006634D9">
            <w:pPr>
              <w:spacing w:before="120"/>
              <w:ind w:left="698"/>
              <w:rPr>
                <w:rFonts w:ascii="Minion Pro" w:hAnsi="Minion Pro"/>
              </w:rPr>
            </w:pPr>
          </w:p>
        </w:tc>
        <w:tc>
          <w:tcPr>
            <w:tcW w:w="3746" w:type="pct"/>
            <w:gridSpan w:val="5"/>
            <w:tcBorders>
              <w:top w:val="single" w:sz="4" w:space="0" w:color="auto"/>
              <w:left w:val="single" w:sz="4" w:space="0" w:color="auto"/>
              <w:bottom w:val="single" w:sz="4" w:space="0" w:color="auto"/>
            </w:tcBorders>
            <w:vAlign w:val="bottom"/>
          </w:tcPr>
          <w:p w14:paraId="3045B3F2" w14:textId="77777777" w:rsidR="006634D9" w:rsidRPr="00E21E3D" w:rsidRDefault="006634D9" w:rsidP="006634D9">
            <w:pPr>
              <w:spacing w:before="120"/>
              <w:rPr>
                <w:rFonts w:ascii="Minion Pro" w:hAnsi="Minion Pro"/>
              </w:rPr>
            </w:pPr>
          </w:p>
        </w:tc>
      </w:tr>
      <w:tr w:rsidR="006634D9" w:rsidRPr="00E21E3D" w14:paraId="48795DEA" w14:textId="77777777" w:rsidTr="006634D9">
        <w:tc>
          <w:tcPr>
            <w:tcW w:w="1254" w:type="pct"/>
            <w:gridSpan w:val="2"/>
            <w:tcBorders>
              <w:top w:val="single" w:sz="4" w:space="0" w:color="auto"/>
              <w:bottom w:val="single" w:sz="4" w:space="0" w:color="auto"/>
              <w:right w:val="single" w:sz="4" w:space="0" w:color="auto"/>
            </w:tcBorders>
            <w:vAlign w:val="bottom"/>
          </w:tcPr>
          <w:p w14:paraId="2D91E469" w14:textId="77777777" w:rsidR="006634D9" w:rsidRPr="00E21E3D" w:rsidRDefault="006634D9" w:rsidP="006634D9">
            <w:pPr>
              <w:spacing w:before="120"/>
              <w:ind w:left="698"/>
              <w:rPr>
                <w:rFonts w:ascii="Minion Pro" w:hAnsi="Minion Pro"/>
              </w:rPr>
            </w:pPr>
          </w:p>
        </w:tc>
        <w:tc>
          <w:tcPr>
            <w:tcW w:w="3746" w:type="pct"/>
            <w:gridSpan w:val="5"/>
            <w:tcBorders>
              <w:top w:val="single" w:sz="4" w:space="0" w:color="auto"/>
              <w:left w:val="single" w:sz="4" w:space="0" w:color="auto"/>
              <w:bottom w:val="single" w:sz="4" w:space="0" w:color="auto"/>
            </w:tcBorders>
            <w:vAlign w:val="bottom"/>
          </w:tcPr>
          <w:p w14:paraId="50F4554D" w14:textId="77777777" w:rsidR="006634D9" w:rsidRPr="00E21E3D" w:rsidRDefault="006634D9" w:rsidP="006634D9">
            <w:pPr>
              <w:spacing w:before="120"/>
              <w:rPr>
                <w:rFonts w:ascii="Minion Pro" w:hAnsi="Minion Pro"/>
              </w:rPr>
            </w:pPr>
          </w:p>
        </w:tc>
      </w:tr>
      <w:tr w:rsidR="006634D9" w:rsidRPr="00E21E3D" w14:paraId="469B0797" w14:textId="77777777" w:rsidTr="006634D9">
        <w:trPr>
          <w:trHeight w:val="70"/>
        </w:trPr>
        <w:tc>
          <w:tcPr>
            <w:tcW w:w="1254" w:type="pct"/>
            <w:gridSpan w:val="2"/>
            <w:tcBorders>
              <w:top w:val="single" w:sz="4" w:space="0" w:color="auto"/>
              <w:bottom w:val="single" w:sz="4" w:space="0" w:color="auto"/>
              <w:right w:val="single" w:sz="4" w:space="0" w:color="auto"/>
            </w:tcBorders>
            <w:vAlign w:val="bottom"/>
          </w:tcPr>
          <w:p w14:paraId="7314A5E8" w14:textId="77777777" w:rsidR="006634D9" w:rsidRPr="00E21E3D" w:rsidRDefault="006634D9" w:rsidP="006634D9">
            <w:pPr>
              <w:spacing w:before="120"/>
              <w:rPr>
                <w:rFonts w:ascii="Minion Pro" w:hAnsi="Minion Pro"/>
                <w:sz w:val="36"/>
              </w:rPr>
            </w:pPr>
          </w:p>
        </w:tc>
        <w:tc>
          <w:tcPr>
            <w:tcW w:w="3746" w:type="pct"/>
            <w:gridSpan w:val="5"/>
            <w:tcBorders>
              <w:top w:val="single" w:sz="4" w:space="0" w:color="auto"/>
              <w:left w:val="single" w:sz="4" w:space="0" w:color="auto"/>
              <w:bottom w:val="single" w:sz="4" w:space="0" w:color="auto"/>
            </w:tcBorders>
            <w:vAlign w:val="bottom"/>
          </w:tcPr>
          <w:p w14:paraId="7A2DB58E" w14:textId="77777777" w:rsidR="006634D9" w:rsidRPr="00E21E3D" w:rsidRDefault="006634D9" w:rsidP="006634D9">
            <w:pPr>
              <w:spacing w:before="120"/>
              <w:rPr>
                <w:rFonts w:ascii="Minion Pro" w:hAnsi="Minion Pro"/>
              </w:rPr>
            </w:pPr>
          </w:p>
        </w:tc>
      </w:tr>
      <w:tr w:rsidR="006634D9" w:rsidRPr="00E21E3D" w14:paraId="46119E31" w14:textId="77777777" w:rsidTr="006634D9">
        <w:trPr>
          <w:trHeight w:val="407"/>
        </w:trPr>
        <w:tc>
          <w:tcPr>
            <w:tcW w:w="1254" w:type="pct"/>
            <w:gridSpan w:val="2"/>
            <w:tcBorders>
              <w:top w:val="single" w:sz="4" w:space="0" w:color="auto"/>
              <w:bottom w:val="single" w:sz="4" w:space="0" w:color="auto"/>
              <w:right w:val="single" w:sz="4" w:space="0" w:color="auto"/>
            </w:tcBorders>
            <w:vAlign w:val="bottom"/>
          </w:tcPr>
          <w:p w14:paraId="447F0133" w14:textId="77777777" w:rsidR="006634D9" w:rsidRPr="00E21E3D" w:rsidRDefault="006634D9" w:rsidP="006634D9">
            <w:pPr>
              <w:rPr>
                <w:rFonts w:ascii="Minion Pro" w:hAnsi="Minion Pro"/>
                <w:b/>
                <w:sz w:val="8"/>
              </w:rPr>
            </w:pPr>
          </w:p>
        </w:tc>
        <w:tc>
          <w:tcPr>
            <w:tcW w:w="3746" w:type="pct"/>
            <w:gridSpan w:val="5"/>
            <w:tcBorders>
              <w:top w:val="single" w:sz="4" w:space="0" w:color="auto"/>
              <w:left w:val="single" w:sz="4" w:space="0" w:color="auto"/>
              <w:bottom w:val="single" w:sz="4" w:space="0" w:color="auto"/>
            </w:tcBorders>
            <w:vAlign w:val="bottom"/>
          </w:tcPr>
          <w:p w14:paraId="575DD718" w14:textId="77777777" w:rsidR="006634D9" w:rsidRPr="00E21E3D" w:rsidRDefault="006634D9" w:rsidP="006634D9">
            <w:pPr>
              <w:rPr>
                <w:rFonts w:ascii="Minion Pro" w:hAnsi="Minion Pro"/>
                <w:b/>
                <w:sz w:val="8"/>
              </w:rPr>
            </w:pPr>
          </w:p>
        </w:tc>
      </w:tr>
      <w:tr w:rsidR="006634D9" w:rsidRPr="00E21E3D" w14:paraId="28274469" w14:textId="77777777" w:rsidTr="006634D9">
        <w:trPr>
          <w:trHeight w:val="362"/>
        </w:trPr>
        <w:tc>
          <w:tcPr>
            <w:tcW w:w="1254" w:type="pct"/>
            <w:gridSpan w:val="2"/>
            <w:tcBorders>
              <w:top w:val="single" w:sz="4" w:space="0" w:color="auto"/>
            </w:tcBorders>
            <w:vAlign w:val="bottom"/>
          </w:tcPr>
          <w:p w14:paraId="2CEE9BEA" w14:textId="77777777" w:rsidR="006634D9" w:rsidRPr="00E21E3D" w:rsidRDefault="006634D9" w:rsidP="006634D9">
            <w:pPr>
              <w:rPr>
                <w:rFonts w:ascii="Minion Pro" w:hAnsi="Minion Pro"/>
                <w:b/>
                <w:sz w:val="8"/>
              </w:rPr>
            </w:pPr>
          </w:p>
        </w:tc>
        <w:tc>
          <w:tcPr>
            <w:tcW w:w="3746" w:type="pct"/>
            <w:gridSpan w:val="5"/>
            <w:tcBorders>
              <w:top w:val="single" w:sz="4" w:space="0" w:color="auto"/>
            </w:tcBorders>
            <w:vAlign w:val="bottom"/>
          </w:tcPr>
          <w:p w14:paraId="58E018E1" w14:textId="77777777" w:rsidR="006634D9" w:rsidRPr="00E21E3D" w:rsidRDefault="006634D9" w:rsidP="006634D9">
            <w:pPr>
              <w:rPr>
                <w:rFonts w:ascii="Minion Pro" w:hAnsi="Minion Pro"/>
                <w:b/>
                <w:sz w:val="8"/>
              </w:rPr>
            </w:pPr>
          </w:p>
        </w:tc>
      </w:tr>
      <w:tr w:rsidR="006634D9" w:rsidRPr="00E21E3D" w14:paraId="01D7AD81" w14:textId="77777777" w:rsidTr="006634D9">
        <w:tc>
          <w:tcPr>
            <w:tcW w:w="832" w:type="pct"/>
            <w:vAlign w:val="bottom"/>
          </w:tcPr>
          <w:p w14:paraId="05782D5D" w14:textId="77777777" w:rsidR="006634D9" w:rsidRPr="00E21E3D" w:rsidRDefault="006634D9" w:rsidP="006634D9">
            <w:pPr>
              <w:spacing w:before="120"/>
              <w:jc w:val="center"/>
              <w:rPr>
                <w:rFonts w:ascii="Minion Pro" w:hAnsi="Minion Pro"/>
              </w:rPr>
            </w:pPr>
            <w:r w:rsidRPr="00E21E3D">
              <w:rPr>
                <w:rFonts w:ascii="Minion Pro" w:hAnsi="Minion Pro"/>
              </w:rPr>
              <w:sym w:font="Wingdings 2" w:char="F0A3"/>
            </w:r>
          </w:p>
        </w:tc>
        <w:tc>
          <w:tcPr>
            <w:tcW w:w="4168" w:type="pct"/>
            <w:gridSpan w:val="6"/>
            <w:vAlign w:val="bottom"/>
          </w:tcPr>
          <w:p w14:paraId="6E710B9E" w14:textId="77777777" w:rsidR="006634D9" w:rsidRPr="00E21E3D" w:rsidRDefault="006634D9" w:rsidP="006634D9">
            <w:pPr>
              <w:spacing w:before="120"/>
              <w:rPr>
                <w:rFonts w:ascii="Minion Pro" w:hAnsi="Minion Pro"/>
                <w:sz w:val="24"/>
                <w:szCs w:val="24"/>
              </w:rPr>
            </w:pPr>
            <w:r w:rsidRPr="00E21E3D">
              <w:rPr>
                <w:rFonts w:ascii="Minion Pro" w:hAnsi="Minion Pro"/>
                <w:sz w:val="24"/>
                <w:szCs w:val="24"/>
              </w:rPr>
              <w:t>I prefer to remain anonymous, please keep my donation confidential.</w:t>
            </w:r>
          </w:p>
        </w:tc>
      </w:tr>
      <w:tr w:rsidR="006634D9" w:rsidRPr="00E21E3D" w14:paraId="6F042DEF" w14:textId="77777777" w:rsidTr="006634D9">
        <w:trPr>
          <w:trHeight w:val="930"/>
        </w:trPr>
        <w:tc>
          <w:tcPr>
            <w:tcW w:w="1254" w:type="pct"/>
            <w:gridSpan w:val="2"/>
            <w:vAlign w:val="bottom"/>
          </w:tcPr>
          <w:p w14:paraId="4A27E024" w14:textId="77777777" w:rsidR="006634D9" w:rsidRPr="00E21E3D" w:rsidRDefault="006634D9" w:rsidP="006634D9">
            <w:pPr>
              <w:spacing w:before="120"/>
              <w:jc w:val="center"/>
              <w:rPr>
                <w:rFonts w:ascii="Minion Pro" w:hAnsi="Minion Pro"/>
              </w:rPr>
            </w:pPr>
            <w:r w:rsidRPr="00E21E3D">
              <w:rPr>
                <w:rFonts w:ascii="Minion Pro" w:hAnsi="Minion Pro"/>
              </w:rPr>
              <w:t>Donor Signature:</w:t>
            </w:r>
          </w:p>
        </w:tc>
        <w:tc>
          <w:tcPr>
            <w:tcW w:w="3746" w:type="pct"/>
            <w:gridSpan w:val="5"/>
            <w:tcBorders>
              <w:bottom w:val="single" w:sz="4" w:space="0" w:color="auto"/>
            </w:tcBorders>
            <w:vAlign w:val="bottom"/>
          </w:tcPr>
          <w:p w14:paraId="76CE9A59" w14:textId="77777777" w:rsidR="006634D9" w:rsidRPr="00E21E3D" w:rsidRDefault="006634D9" w:rsidP="006634D9">
            <w:pPr>
              <w:spacing w:before="120"/>
              <w:rPr>
                <w:rFonts w:ascii="Minion Pro" w:hAnsi="Minion Pro"/>
                <w:sz w:val="24"/>
                <w:szCs w:val="24"/>
              </w:rPr>
            </w:pPr>
          </w:p>
        </w:tc>
      </w:tr>
    </w:tbl>
    <w:p w14:paraId="02EC962C" w14:textId="694DAE4F" w:rsidR="00C9238F" w:rsidRPr="00AB46FF" w:rsidRDefault="00C9238F" w:rsidP="00E21E3D">
      <w:pPr>
        <w:tabs>
          <w:tab w:val="left" w:pos="2880"/>
        </w:tabs>
        <w:spacing w:after="0" w:line="240" w:lineRule="auto"/>
        <w:rPr>
          <w:sz w:val="24"/>
          <w:szCs w:val="24"/>
        </w:rPr>
      </w:pPr>
    </w:p>
    <w:sectPr w:rsidR="00C9238F" w:rsidRPr="00AB46FF" w:rsidSect="006634D9">
      <w:headerReference w:type="default" r:id="rId10"/>
      <w:footerReference w:type="default" r:id="rId11"/>
      <w:pgSz w:w="12240" w:h="15840"/>
      <w:pgMar w:top="1440" w:right="1440" w:bottom="108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D066B" w14:textId="77777777" w:rsidR="00DA6CED" w:rsidRDefault="00DA6CED" w:rsidP="00C9238F">
      <w:pPr>
        <w:spacing w:after="0" w:line="240" w:lineRule="auto"/>
      </w:pPr>
      <w:r>
        <w:separator/>
      </w:r>
    </w:p>
  </w:endnote>
  <w:endnote w:type="continuationSeparator" w:id="0">
    <w:p w14:paraId="7A406EA0" w14:textId="77777777" w:rsidR="00DA6CED" w:rsidRDefault="00DA6CE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1F5527B-D074-4361-B232-84BC97D546D3}"/>
    <w:embedBold r:id="rId2" w:fontKey="{F134BA27-2048-43AD-9769-54116C192F7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72A7D4B2-3BAE-4C06-9C16-F786D1AB1795}"/>
    <w:embedBold r:id="rId4" w:fontKey="{7A851F55-976D-4EAE-B15D-773574BF5C60}"/>
    <w:embedItalic r:id="rId5" w:fontKey="{DD5401A7-D9BB-412B-AF26-8B73743E3E03}"/>
  </w:font>
  <w:font w:name="Consolas">
    <w:panose1 w:val="020B0609020204030204"/>
    <w:charset w:val="00"/>
    <w:family w:val="modern"/>
    <w:pitch w:val="fixed"/>
    <w:sig w:usb0="E00006FF" w:usb1="0000FCFF" w:usb2="00000001" w:usb3="00000000" w:csb0="0000019F" w:csb1="00000000"/>
    <w:embedRegular r:id="rId6" w:fontKey="{DA19B20C-A90D-4EE7-A1D4-FA561D640CB3}"/>
  </w:font>
  <w:font w:name="Segoe UI">
    <w:panose1 w:val="020B0502040204020203"/>
    <w:charset w:val="00"/>
    <w:family w:val="swiss"/>
    <w:pitch w:val="variable"/>
    <w:sig w:usb0="E4002EFF" w:usb1="C000E47F" w:usb2="00000009" w:usb3="00000000" w:csb0="000001FF" w:csb1="00000000"/>
    <w:embedRegular r:id="rId7" w:fontKey="{660D22B6-962B-4518-BA92-48921AD23E94}"/>
  </w:font>
  <w:font w:name="Minion Pro">
    <w:panose1 w:val="02040503050306020203"/>
    <w:charset w:val="00"/>
    <w:family w:val="roman"/>
    <w:notTrueType/>
    <w:pitch w:val="variable"/>
    <w:sig w:usb0="6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embedRegular r:id="rId8" w:fontKey="{48EFB0AA-9519-4CA3-93A4-D4E96A413A0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84C6F" w14:textId="1A6DF8DB" w:rsidR="006634D9" w:rsidRPr="006634D9" w:rsidRDefault="006634D9" w:rsidP="006634D9">
    <w:pPr>
      <w:pStyle w:val="Footer"/>
      <w:jc w:val="center"/>
      <w:rPr>
        <w:sz w:val="24"/>
      </w:rPr>
    </w:pPr>
    <w:r w:rsidRPr="00E21E3D">
      <w:rPr>
        <w:sz w:val="24"/>
        <w:highlight w:val="yellow"/>
      </w:rPr>
      <w:t>Program Address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1F226" w14:textId="77777777" w:rsidR="00DA6CED" w:rsidRDefault="00DA6CED" w:rsidP="00C9238F">
      <w:pPr>
        <w:spacing w:after="0" w:line="240" w:lineRule="auto"/>
      </w:pPr>
      <w:r>
        <w:separator/>
      </w:r>
    </w:p>
  </w:footnote>
  <w:footnote w:type="continuationSeparator" w:id="0">
    <w:p w14:paraId="54747B6E" w14:textId="77777777" w:rsidR="00DA6CED" w:rsidRDefault="00DA6CE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352CA" w14:textId="1104EEEC" w:rsidR="00C9238F" w:rsidRPr="00C9238F" w:rsidRDefault="007D0BE7" w:rsidP="00CF7398">
    <w:pPr>
      <w:pStyle w:val="NoSpacing"/>
      <w:tabs>
        <w:tab w:val="left" w:pos="1470"/>
      </w:tabs>
    </w:pPr>
    <w:r w:rsidRPr="007D0BE7">
      <w:rPr>
        <w:noProof/>
      </w:rPr>
      <w:drawing>
        <wp:anchor distT="0" distB="0" distL="114300" distR="114300" simplePos="0" relativeHeight="251658240" behindDoc="1" locked="0" layoutInCell="1" allowOverlap="1" wp14:anchorId="766E3402" wp14:editId="6F2591CA">
          <wp:simplePos x="0" y="0"/>
          <wp:positionH relativeFrom="column">
            <wp:posOffset>-276225</wp:posOffset>
          </wp:positionH>
          <wp:positionV relativeFrom="paragraph">
            <wp:posOffset>-419100</wp:posOffset>
          </wp:positionV>
          <wp:extent cx="6530975" cy="990600"/>
          <wp:effectExtent l="0" t="0" r="0" b="0"/>
          <wp:wrapTight wrapText="bothSides">
            <wp:wrapPolygon edited="0">
              <wp:start x="1323" y="4154"/>
              <wp:lineTo x="819" y="8308"/>
              <wp:lineTo x="378" y="11215"/>
              <wp:lineTo x="1197" y="17031"/>
              <wp:lineTo x="1260" y="17862"/>
              <wp:lineTo x="1638" y="17862"/>
              <wp:lineTo x="18775" y="16615"/>
              <wp:lineTo x="18901" y="12877"/>
              <wp:lineTo x="11467" y="11631"/>
              <wp:lineTo x="11593" y="8723"/>
              <wp:lineTo x="10081" y="7892"/>
              <wp:lineTo x="1575" y="4154"/>
              <wp:lineTo x="1323" y="4154"/>
            </wp:wrapPolygon>
          </wp:wrapTight>
          <wp:docPr id="12" name="Picture 12" descr="C:\Users\kdscott\OneDrive - UC Davis\UC ANR\Development\Master Gardener\Logos\UC ANR MG logo set\UC ANR MG English Logos\Horizontal EN\Color\UC_ANR_MG_HZ_EN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scott\OneDrive - UC Davis\UC ANR\Development\Master Gardener\Logos\UC ANR MG logo set\UC ANR MG English Logos\Horizontal EN\Color\UC_ANR_MG_HZ_EN col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3097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7398">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M0NTSyMDc2NTEyNLJU0lEKTi0uzszPAykwrAUA2u9uwSwAAAA="/>
  </w:docVars>
  <w:rsids>
    <w:rsidRoot w:val="00CF7398"/>
    <w:rsid w:val="00003212"/>
    <w:rsid w:val="00052382"/>
    <w:rsid w:val="0006568A"/>
    <w:rsid w:val="00065A07"/>
    <w:rsid w:val="00076F0F"/>
    <w:rsid w:val="00084253"/>
    <w:rsid w:val="000D1F49"/>
    <w:rsid w:val="001727CA"/>
    <w:rsid w:val="002C56E6"/>
    <w:rsid w:val="002D3238"/>
    <w:rsid w:val="00361E11"/>
    <w:rsid w:val="00390C35"/>
    <w:rsid w:val="003E2393"/>
    <w:rsid w:val="003F0847"/>
    <w:rsid w:val="0040090B"/>
    <w:rsid w:val="0046302A"/>
    <w:rsid w:val="00487D2D"/>
    <w:rsid w:val="004D5D62"/>
    <w:rsid w:val="004E5717"/>
    <w:rsid w:val="005112D0"/>
    <w:rsid w:val="00576892"/>
    <w:rsid w:val="00577E06"/>
    <w:rsid w:val="00590C22"/>
    <w:rsid w:val="005A3BF7"/>
    <w:rsid w:val="005F2035"/>
    <w:rsid w:val="005F7990"/>
    <w:rsid w:val="0063739C"/>
    <w:rsid w:val="006634D9"/>
    <w:rsid w:val="00686AB4"/>
    <w:rsid w:val="00770F25"/>
    <w:rsid w:val="007A35A8"/>
    <w:rsid w:val="007A6792"/>
    <w:rsid w:val="007B0A85"/>
    <w:rsid w:val="007C6A52"/>
    <w:rsid w:val="007D0BE7"/>
    <w:rsid w:val="0080347A"/>
    <w:rsid w:val="0082043E"/>
    <w:rsid w:val="00897670"/>
    <w:rsid w:val="008B0E32"/>
    <w:rsid w:val="008E203A"/>
    <w:rsid w:val="0091229C"/>
    <w:rsid w:val="00920221"/>
    <w:rsid w:val="00940E73"/>
    <w:rsid w:val="0098597D"/>
    <w:rsid w:val="009F619A"/>
    <w:rsid w:val="009F6DDE"/>
    <w:rsid w:val="00A1080C"/>
    <w:rsid w:val="00A1613A"/>
    <w:rsid w:val="00A370A8"/>
    <w:rsid w:val="00AB46FF"/>
    <w:rsid w:val="00AC01F4"/>
    <w:rsid w:val="00AF6BFE"/>
    <w:rsid w:val="00B415D9"/>
    <w:rsid w:val="00B46747"/>
    <w:rsid w:val="00B75413"/>
    <w:rsid w:val="00BD4753"/>
    <w:rsid w:val="00BD5CB1"/>
    <w:rsid w:val="00BE62EE"/>
    <w:rsid w:val="00BF0246"/>
    <w:rsid w:val="00C003BA"/>
    <w:rsid w:val="00C05880"/>
    <w:rsid w:val="00C26236"/>
    <w:rsid w:val="00C435CA"/>
    <w:rsid w:val="00C46878"/>
    <w:rsid w:val="00C9238F"/>
    <w:rsid w:val="00C96307"/>
    <w:rsid w:val="00CB4A51"/>
    <w:rsid w:val="00CD4532"/>
    <w:rsid w:val="00CD47B0"/>
    <w:rsid w:val="00CE6104"/>
    <w:rsid w:val="00CE7918"/>
    <w:rsid w:val="00CF7398"/>
    <w:rsid w:val="00D16163"/>
    <w:rsid w:val="00D560A7"/>
    <w:rsid w:val="00DA6CED"/>
    <w:rsid w:val="00DB3FAD"/>
    <w:rsid w:val="00E21E3D"/>
    <w:rsid w:val="00E61C09"/>
    <w:rsid w:val="00EB3B58"/>
    <w:rsid w:val="00EC7359"/>
    <w:rsid w:val="00EE3054"/>
    <w:rsid w:val="00F00606"/>
    <w:rsid w:val="00F01256"/>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C0F30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paragraph" w:styleId="BalloonText">
    <w:name w:val="Balloon Text"/>
    <w:basedOn w:val="Normal"/>
    <w:link w:val="BalloonTextChar"/>
    <w:uiPriority w:val="99"/>
    <w:semiHidden/>
    <w:unhideWhenUsed/>
    <w:rsid w:val="00B41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5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scott\AppData\Roaming\Microsoft\Templates\Cash%20donation%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F75A5995AF4800B7C29DC8DAA72C09"/>
        <w:category>
          <w:name w:val="General"/>
          <w:gallery w:val="placeholder"/>
        </w:category>
        <w:types>
          <w:type w:val="bbPlcHdr"/>
        </w:types>
        <w:behaviors>
          <w:behavior w:val="content"/>
        </w:behaviors>
        <w:guid w:val="{97BB1F66-A9C9-4B11-878F-0EAD19F51EDE}"/>
      </w:docPartPr>
      <w:docPartBody>
        <w:p w:rsidR="000F401F" w:rsidRDefault="00371D1C" w:rsidP="00371D1C">
          <w:pPr>
            <w:pStyle w:val="65F75A5995AF4800B7C29DC8DAA72C09"/>
          </w:pPr>
          <w:r w:rsidRPr="00576892">
            <w:t>First Name</w:t>
          </w:r>
        </w:p>
      </w:docPartBody>
    </w:docPart>
    <w:docPart>
      <w:docPartPr>
        <w:name w:val="F90EA4488EFC426B9E8E0779D1E51A00"/>
        <w:category>
          <w:name w:val="General"/>
          <w:gallery w:val="placeholder"/>
        </w:category>
        <w:types>
          <w:type w:val="bbPlcHdr"/>
        </w:types>
        <w:behaviors>
          <w:behavior w:val="content"/>
        </w:behaviors>
        <w:guid w:val="{DAD93157-AA71-46AB-B7D6-A252E0519123}"/>
      </w:docPartPr>
      <w:docPartBody>
        <w:p w:rsidR="000F401F" w:rsidRDefault="00371D1C" w:rsidP="00371D1C">
          <w:pPr>
            <w:pStyle w:val="F90EA4488EFC426B9E8E0779D1E51A00"/>
          </w:pPr>
          <w:r w:rsidRPr="00576892">
            <w:t>Last Name</w:t>
          </w:r>
        </w:p>
      </w:docPartBody>
    </w:docPart>
    <w:docPart>
      <w:docPartPr>
        <w:name w:val="C2474B77CD354FDF94AEC2E681B22E21"/>
        <w:category>
          <w:name w:val="General"/>
          <w:gallery w:val="placeholder"/>
        </w:category>
        <w:types>
          <w:type w:val="bbPlcHdr"/>
        </w:types>
        <w:behaviors>
          <w:behavior w:val="content"/>
        </w:behaviors>
        <w:guid w:val="{306D8ECF-4D64-4AA8-B88C-764C947E601B}"/>
      </w:docPartPr>
      <w:docPartBody>
        <w:p w:rsidR="000F401F" w:rsidRDefault="00371D1C" w:rsidP="00371D1C">
          <w:pPr>
            <w:pStyle w:val="C2474B77CD354FDF94AEC2E681B22E21"/>
          </w:pPr>
          <w:r w:rsidRPr="00576892">
            <w:t>Address</w:t>
          </w:r>
        </w:p>
      </w:docPartBody>
    </w:docPart>
    <w:docPart>
      <w:docPartPr>
        <w:name w:val="9ABFCEEC2875461FBD9B6AE87058B8AA"/>
        <w:category>
          <w:name w:val="General"/>
          <w:gallery w:val="placeholder"/>
        </w:category>
        <w:types>
          <w:type w:val="bbPlcHdr"/>
        </w:types>
        <w:behaviors>
          <w:behavior w:val="content"/>
        </w:behaviors>
        <w:guid w:val="{7ABB6C55-026E-4806-BA9F-8C67A8D25A08}"/>
      </w:docPartPr>
      <w:docPartBody>
        <w:p w:rsidR="000F401F" w:rsidRDefault="00371D1C" w:rsidP="00371D1C">
          <w:pPr>
            <w:pStyle w:val="9ABFCEEC2875461FBD9B6AE87058B8AA"/>
          </w:pPr>
          <w:r w:rsidRPr="00576892">
            <w:t>City/State/Zip</w:t>
          </w:r>
        </w:p>
      </w:docPartBody>
    </w:docPart>
    <w:docPart>
      <w:docPartPr>
        <w:name w:val="0D9D4352BA8F458E80F9BDFFB58D8507"/>
        <w:category>
          <w:name w:val="General"/>
          <w:gallery w:val="placeholder"/>
        </w:category>
        <w:types>
          <w:type w:val="bbPlcHdr"/>
        </w:types>
        <w:behaviors>
          <w:behavior w:val="content"/>
        </w:behaviors>
        <w:guid w:val="{586733D5-D11F-444A-8FE1-78736456D257}"/>
      </w:docPartPr>
      <w:docPartBody>
        <w:p w:rsidR="000F401F" w:rsidRDefault="00371D1C" w:rsidP="00371D1C">
          <w:pPr>
            <w:pStyle w:val="0D9D4352BA8F458E80F9BDFFB58D8507"/>
          </w:pPr>
          <w:r>
            <w:t xml:space="preserve">Home </w:t>
          </w:r>
          <w:r w:rsidRPr="00576892">
            <w:t>Phone</w:t>
          </w:r>
        </w:p>
      </w:docPartBody>
    </w:docPart>
    <w:docPart>
      <w:docPartPr>
        <w:name w:val="5DDBA76CA4AD4943BD47C399976C6939"/>
        <w:category>
          <w:name w:val="General"/>
          <w:gallery w:val="placeholder"/>
        </w:category>
        <w:types>
          <w:type w:val="bbPlcHdr"/>
        </w:types>
        <w:behaviors>
          <w:behavior w:val="content"/>
        </w:behaviors>
        <w:guid w:val="{B49B79B5-8AEE-4EB5-8BE7-B445E6E4F19E}"/>
      </w:docPartPr>
      <w:docPartBody>
        <w:p w:rsidR="000F401F" w:rsidRDefault="00371D1C" w:rsidP="00371D1C">
          <w:pPr>
            <w:pStyle w:val="5DDBA76CA4AD4943BD47C399976C6939"/>
          </w:pPr>
          <w:r w:rsidRPr="0057689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DC9"/>
    <w:rsid w:val="000F401F"/>
    <w:rsid w:val="00371D1C"/>
    <w:rsid w:val="004A0884"/>
    <w:rsid w:val="00A84DC9"/>
    <w:rsid w:val="00BE7B54"/>
    <w:rsid w:val="00DA45B4"/>
    <w:rsid w:val="00E0119C"/>
    <w:rsid w:val="00F77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7F7497F8A04AAFBBCF94154E6085D7">
    <w:name w:val="317F7497F8A04AAFBBCF94154E6085D7"/>
  </w:style>
  <w:style w:type="paragraph" w:customStyle="1" w:styleId="0B64A98731BF4880960B9CC22A6619B1">
    <w:name w:val="0B64A98731BF4880960B9CC22A6619B1"/>
  </w:style>
  <w:style w:type="paragraph" w:customStyle="1" w:styleId="B4B08B403D6642FE80A799F1A37AC2B0">
    <w:name w:val="B4B08B403D6642FE80A799F1A37AC2B0"/>
  </w:style>
  <w:style w:type="paragraph" w:customStyle="1" w:styleId="ED9EF247579A4D048662B411CD91773D">
    <w:name w:val="ED9EF247579A4D048662B411CD91773D"/>
  </w:style>
  <w:style w:type="paragraph" w:customStyle="1" w:styleId="AE95E247BDCB4BC09AD497668FAFBD15">
    <w:name w:val="AE95E247BDCB4BC09AD497668FAFBD15"/>
  </w:style>
  <w:style w:type="paragraph" w:customStyle="1" w:styleId="179EC70CB79047C989E3DE6639CF6D4E">
    <w:name w:val="179EC70CB79047C989E3DE6639CF6D4E"/>
  </w:style>
  <w:style w:type="paragraph" w:customStyle="1" w:styleId="A215321FBCB64CECB549EE5F0C7324FE">
    <w:name w:val="A215321FBCB64CECB549EE5F0C7324FE"/>
  </w:style>
  <w:style w:type="paragraph" w:customStyle="1" w:styleId="EC325A5668DA4A048E6BC690445455C8">
    <w:name w:val="EC325A5668DA4A048E6BC690445455C8"/>
  </w:style>
  <w:style w:type="paragraph" w:customStyle="1" w:styleId="710C3F9DB02A4D348FA425868D357AB9">
    <w:name w:val="710C3F9DB02A4D348FA425868D357AB9"/>
  </w:style>
  <w:style w:type="paragraph" w:customStyle="1" w:styleId="BAF4C771C26146C98DE449241108BB98">
    <w:name w:val="BAF4C771C26146C98DE449241108BB98"/>
  </w:style>
  <w:style w:type="paragraph" w:customStyle="1" w:styleId="DD6970ED6C8D4E8F88114CF3791A3F42">
    <w:name w:val="DD6970ED6C8D4E8F88114CF3791A3F42"/>
  </w:style>
  <w:style w:type="character" w:styleId="PlaceholderText">
    <w:name w:val="Placeholder Text"/>
    <w:basedOn w:val="DefaultParagraphFont"/>
    <w:uiPriority w:val="99"/>
    <w:semiHidden/>
    <w:rsid w:val="00A84DC9"/>
    <w:rPr>
      <w:color w:val="808080"/>
    </w:rPr>
  </w:style>
  <w:style w:type="paragraph" w:customStyle="1" w:styleId="D84BFC296C3F4F88B583B0236C86CAE0">
    <w:name w:val="D84BFC296C3F4F88B583B0236C86CAE0"/>
  </w:style>
  <w:style w:type="paragraph" w:customStyle="1" w:styleId="0975DC36225A402AB9DBC263A0B1BD42">
    <w:name w:val="0975DC36225A402AB9DBC263A0B1BD42"/>
  </w:style>
  <w:style w:type="paragraph" w:customStyle="1" w:styleId="0134EAD1A9BD45ECAAB6788646FA5D3F">
    <w:name w:val="0134EAD1A9BD45ECAAB6788646FA5D3F"/>
  </w:style>
  <w:style w:type="paragraph" w:customStyle="1" w:styleId="B23994DD2D3B4B40A4FAF0748FBD7A73">
    <w:name w:val="B23994DD2D3B4B40A4FAF0748FBD7A73"/>
    <w:rsid w:val="00A84DC9"/>
  </w:style>
  <w:style w:type="paragraph" w:customStyle="1" w:styleId="25A481624EB14B99994FABF3D66D744F">
    <w:name w:val="25A481624EB14B99994FABF3D66D744F"/>
    <w:rsid w:val="00A84DC9"/>
  </w:style>
  <w:style w:type="paragraph" w:customStyle="1" w:styleId="1847005C42644CFFAC732721BF6D0E10">
    <w:name w:val="1847005C42644CFFAC732721BF6D0E10"/>
    <w:rsid w:val="00A84DC9"/>
  </w:style>
  <w:style w:type="paragraph" w:customStyle="1" w:styleId="08529C4888DC4ACE8B44895140796370">
    <w:name w:val="08529C4888DC4ACE8B44895140796370"/>
    <w:rsid w:val="00A84DC9"/>
  </w:style>
  <w:style w:type="paragraph" w:customStyle="1" w:styleId="14F9CE353C424F4BACB5B876B89761BE">
    <w:name w:val="14F9CE353C424F4BACB5B876B89761BE"/>
    <w:rsid w:val="00A84DC9"/>
  </w:style>
  <w:style w:type="paragraph" w:customStyle="1" w:styleId="A4F75443EECB46968DC1739666DF87C6">
    <w:name w:val="A4F75443EECB46968DC1739666DF87C6"/>
    <w:rsid w:val="00A84DC9"/>
  </w:style>
  <w:style w:type="paragraph" w:customStyle="1" w:styleId="8C90DCA5A0F340818D33C18B31ED8CE7">
    <w:name w:val="8C90DCA5A0F340818D33C18B31ED8CE7"/>
    <w:rsid w:val="00A84DC9"/>
  </w:style>
  <w:style w:type="paragraph" w:customStyle="1" w:styleId="B16ACBEE2BA24024B5E0E57ED1C65E1F">
    <w:name w:val="B16ACBEE2BA24024B5E0E57ED1C65E1F"/>
    <w:rsid w:val="00A84DC9"/>
  </w:style>
  <w:style w:type="paragraph" w:customStyle="1" w:styleId="D4EA8E77B36442FF8EFC2D564AD58356">
    <w:name w:val="D4EA8E77B36442FF8EFC2D564AD58356"/>
    <w:rsid w:val="00A84DC9"/>
  </w:style>
  <w:style w:type="paragraph" w:customStyle="1" w:styleId="9290118BEDC8470BB12FBE6A47051141">
    <w:name w:val="9290118BEDC8470BB12FBE6A47051141"/>
    <w:rsid w:val="00A84DC9"/>
  </w:style>
  <w:style w:type="paragraph" w:customStyle="1" w:styleId="947E913F994E4C80A1B49F9E7AAB2A59">
    <w:name w:val="947E913F994E4C80A1B49F9E7AAB2A59"/>
    <w:rsid w:val="00A84DC9"/>
  </w:style>
  <w:style w:type="paragraph" w:customStyle="1" w:styleId="22DBD7DD581A4BF098441438BCC8FF1E">
    <w:name w:val="22DBD7DD581A4BF098441438BCC8FF1E"/>
    <w:rsid w:val="00A84DC9"/>
  </w:style>
  <w:style w:type="paragraph" w:customStyle="1" w:styleId="DA3923586F67451D931709EE041D82EE">
    <w:name w:val="DA3923586F67451D931709EE041D82EE"/>
    <w:rsid w:val="00A84DC9"/>
  </w:style>
  <w:style w:type="paragraph" w:customStyle="1" w:styleId="A5716FCE8E4F42F88459279CF6A088FE">
    <w:name w:val="A5716FCE8E4F42F88459279CF6A088FE"/>
    <w:rsid w:val="00A84DC9"/>
  </w:style>
  <w:style w:type="paragraph" w:customStyle="1" w:styleId="39FB86EC32CD406693636D0870DC2C54">
    <w:name w:val="39FB86EC32CD406693636D0870DC2C54"/>
    <w:rsid w:val="00A84DC9"/>
  </w:style>
  <w:style w:type="paragraph" w:customStyle="1" w:styleId="C20D8D7085FB49C59DD5C3E2A108B961">
    <w:name w:val="C20D8D7085FB49C59DD5C3E2A108B961"/>
    <w:rsid w:val="00A84DC9"/>
  </w:style>
  <w:style w:type="paragraph" w:customStyle="1" w:styleId="4EAA5FC0C3B64D22829B7391F0B8E664">
    <w:name w:val="4EAA5FC0C3B64D22829B7391F0B8E664"/>
    <w:rsid w:val="00A84DC9"/>
  </w:style>
  <w:style w:type="paragraph" w:customStyle="1" w:styleId="60A1F2F6F8394E338B677761A978BFE4">
    <w:name w:val="60A1F2F6F8394E338B677761A978BFE4"/>
    <w:rsid w:val="00A84DC9"/>
  </w:style>
  <w:style w:type="paragraph" w:customStyle="1" w:styleId="8985C3C12AA14DC38273D20C2444905F">
    <w:name w:val="8985C3C12AA14DC38273D20C2444905F"/>
    <w:rsid w:val="00A84DC9"/>
  </w:style>
  <w:style w:type="paragraph" w:customStyle="1" w:styleId="FAB3DE4037BE43F190259E6C58904BE9">
    <w:name w:val="FAB3DE4037BE43F190259E6C58904BE9"/>
    <w:rsid w:val="00A84DC9"/>
  </w:style>
  <w:style w:type="paragraph" w:customStyle="1" w:styleId="63CE3EB7383E401185509ACFE0965F46">
    <w:name w:val="63CE3EB7383E401185509ACFE0965F46"/>
    <w:rsid w:val="00A84DC9"/>
  </w:style>
  <w:style w:type="paragraph" w:customStyle="1" w:styleId="871C3F7EA2F3439F82E1691E24700447">
    <w:name w:val="871C3F7EA2F3439F82E1691E24700447"/>
    <w:rsid w:val="00A84DC9"/>
  </w:style>
  <w:style w:type="paragraph" w:customStyle="1" w:styleId="A4B88EC6A6F7486C8D2233D9E2696D7F">
    <w:name w:val="A4B88EC6A6F7486C8D2233D9E2696D7F"/>
    <w:rsid w:val="00A84DC9"/>
  </w:style>
  <w:style w:type="paragraph" w:customStyle="1" w:styleId="65F75A5995AF4800B7C29DC8DAA72C09">
    <w:name w:val="65F75A5995AF4800B7C29DC8DAA72C09"/>
    <w:rsid w:val="00371D1C"/>
  </w:style>
  <w:style w:type="paragraph" w:customStyle="1" w:styleId="F90EA4488EFC426B9E8E0779D1E51A00">
    <w:name w:val="F90EA4488EFC426B9E8E0779D1E51A00"/>
    <w:rsid w:val="00371D1C"/>
  </w:style>
  <w:style w:type="paragraph" w:customStyle="1" w:styleId="C2474B77CD354FDF94AEC2E681B22E21">
    <w:name w:val="C2474B77CD354FDF94AEC2E681B22E21"/>
    <w:rsid w:val="00371D1C"/>
  </w:style>
  <w:style w:type="paragraph" w:customStyle="1" w:styleId="9ABFCEEC2875461FBD9B6AE87058B8AA">
    <w:name w:val="9ABFCEEC2875461FBD9B6AE87058B8AA"/>
    <w:rsid w:val="00371D1C"/>
  </w:style>
  <w:style w:type="paragraph" w:customStyle="1" w:styleId="0D9D4352BA8F458E80F9BDFFB58D8507">
    <w:name w:val="0D9D4352BA8F458E80F9BDFFB58D8507"/>
    <w:rsid w:val="00371D1C"/>
  </w:style>
  <w:style w:type="paragraph" w:customStyle="1" w:styleId="FCD266129AB14D39BDE42ACA8AA1A739">
    <w:name w:val="FCD266129AB14D39BDE42ACA8AA1A739"/>
    <w:rsid w:val="00371D1C"/>
  </w:style>
  <w:style w:type="paragraph" w:customStyle="1" w:styleId="5DDBA76CA4AD4943BD47C399976C6939">
    <w:name w:val="5DDBA76CA4AD4943BD47C399976C6939"/>
    <w:rsid w:val="00371D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A0B14C6163C546B30DC9111562E2FF" ma:contentTypeVersion="14" ma:contentTypeDescription="Create a new document." ma:contentTypeScope="" ma:versionID="5e833631deda740963a2bc55e6a113fe">
  <xsd:schema xmlns:xsd="http://www.w3.org/2001/XMLSchema" xmlns:xs="http://www.w3.org/2001/XMLSchema" xmlns:p="http://schemas.microsoft.com/office/2006/metadata/properties" xmlns:ns3="6635cef5-5f00-4ba2-add7-5f1efe9e3c00" xmlns:ns4="518f82be-ef48-45ea-af59-54f4e8428e08" targetNamespace="http://schemas.microsoft.com/office/2006/metadata/properties" ma:root="true" ma:fieldsID="ff72e2b804ef2178287b8b87a382f289" ns3:_="" ns4:_="">
    <xsd:import namespace="6635cef5-5f00-4ba2-add7-5f1efe9e3c00"/>
    <xsd:import namespace="518f82be-ef48-45ea-af59-54f4e8428e0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35cef5-5f00-4ba2-add7-5f1efe9e3c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18f82be-ef48-45ea-af59-54f4e8428e0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8992EE8B-BAFB-4703-8FD7-24B4EC0412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35cef5-5f00-4ba2-add7-5f1efe9e3c00"/>
    <ds:schemaRef ds:uri="518f82be-ef48-45ea-af59-54f4e8428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purl.org/dc/elements/1.1/"/>
    <ds:schemaRef ds:uri="518f82be-ef48-45ea-af59-54f4e8428e08"/>
    <ds:schemaRef ds:uri="http://www.w3.org/XML/1998/namespace"/>
    <ds:schemaRef ds:uri="http://purl.org/dc/terms/"/>
    <ds:schemaRef ds:uri="6635cef5-5f00-4ba2-add7-5f1efe9e3c00"/>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1</Pages>
  <Words>121</Words>
  <Characters>694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2022-05-13T21:38:00Z</dcterms:created>
  <dcterms:modified xsi:type="dcterms:W3CDTF">2022-05-13T21:38:00Z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0x0101002DA0B14C6163C546B30DC9111562E2FF</vt:lpwstr>
  </property>
</Properties>
</file>