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983CE" w14:textId="77777777" w:rsidR="00682793" w:rsidRDefault="00682793">
      <w:pPr>
        <w:spacing w:after="240"/>
        <w:rPr>
          <w:rFonts w:eastAsiaTheme="majorEastAsia"/>
        </w:rPr>
      </w:pPr>
      <w:bookmarkStart w:id="0" w:name="_GoBack"/>
      <w:bookmarkEnd w:id="0"/>
    </w:p>
    <w:p w14:paraId="332217B4" w14:textId="77777777" w:rsidR="00682793" w:rsidRDefault="00682793">
      <w:pPr>
        <w:spacing w:after="240"/>
        <w:rPr>
          <w:rFonts w:eastAsiaTheme="majorEastAsia"/>
        </w:rPr>
      </w:pPr>
    </w:p>
    <w:p w14:paraId="5C33D861" w14:textId="4F1D25F4" w:rsidR="00682793" w:rsidRPr="00AC739E" w:rsidRDefault="00682793" w:rsidP="00AC739E">
      <w:pPr>
        <w:spacing w:after="240"/>
        <w:rPr>
          <w:rFonts w:eastAsiaTheme="majorEastAsia"/>
        </w:rPr>
      </w:pPr>
    </w:p>
    <w:p w14:paraId="4C00EA83" w14:textId="77777777" w:rsidR="00682793" w:rsidRDefault="00682793"/>
    <w:sectPr w:rsidR="00682793" w:rsidSect="008A72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0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EB4D40" w14:textId="77777777" w:rsidR="004C16BB" w:rsidRDefault="004C16BB">
      <w:pPr>
        <w:spacing w:after="0"/>
      </w:pPr>
      <w:r>
        <w:separator/>
      </w:r>
    </w:p>
  </w:endnote>
  <w:endnote w:type="continuationSeparator" w:id="0">
    <w:p w14:paraId="7E3A7834" w14:textId="77777777" w:rsidR="004C16BB" w:rsidRDefault="004C16B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altName w:val="Courier New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ronos Pro Semibold">
    <w:panose1 w:val="020C0602030403020304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A323A" w14:textId="77777777" w:rsidR="00EF0EC8" w:rsidRDefault="00EF0EC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FA2678" w14:textId="77777777" w:rsidR="00EF0EC8" w:rsidRDefault="00EF0EC8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A6057" w14:textId="77777777" w:rsidR="00EF0EC8" w:rsidRDefault="00EF0EC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1854C" w14:textId="77777777" w:rsidR="004C16BB" w:rsidRDefault="004C16BB">
      <w:pPr>
        <w:spacing w:after="0"/>
      </w:pPr>
      <w:r>
        <w:separator/>
      </w:r>
    </w:p>
  </w:footnote>
  <w:footnote w:type="continuationSeparator" w:id="0">
    <w:p w14:paraId="263DACC3" w14:textId="77777777" w:rsidR="004C16BB" w:rsidRDefault="004C16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B9DF0D" w14:textId="77777777" w:rsidR="00EF0EC8" w:rsidRDefault="00EF0EC8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32D1F1" w14:textId="77777777" w:rsidR="00EF0EC8" w:rsidRDefault="00EF0EC8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FC96E4" w14:textId="2C5D9FB0" w:rsidR="004C16BB" w:rsidRPr="00677224" w:rsidRDefault="00EF0EC8" w:rsidP="00682793">
    <w:pPr>
      <w:pStyle w:val="Header"/>
      <w:spacing w:before="360"/>
      <w:ind w:right="144"/>
      <w:jc w:val="right"/>
      <w:rPr>
        <w:rFonts w:ascii="Verdana" w:hAnsi="Verdana"/>
        <w:b/>
        <w:color w:val="FFFFFF" w:themeColor="background1"/>
        <w:position w:val="-16"/>
        <w:sz w:val="16"/>
      </w:rPr>
    </w:pPr>
    <w:r>
      <w:rPr>
        <w:rFonts w:ascii="Verdana" w:hAnsi="Verdana"/>
        <w:b/>
        <w:noProof/>
        <w:color w:val="FFFFFF" w:themeColor="background1"/>
        <w:position w:val="-16"/>
        <w:sz w:val="16"/>
      </w:rPr>
      <w:drawing>
        <wp:anchor distT="0" distB="0" distL="114300" distR="114300" simplePos="0" relativeHeight="251660288" behindDoc="1" locked="0" layoutInCell="1" allowOverlap="1" wp14:anchorId="38850CF3" wp14:editId="3EEAA710">
          <wp:simplePos x="0" y="0"/>
          <wp:positionH relativeFrom="column">
            <wp:posOffset>-712470</wp:posOffset>
          </wp:positionH>
          <wp:positionV relativeFrom="paragraph">
            <wp:posOffset>-492760</wp:posOffset>
          </wp:positionV>
          <wp:extent cx="7849870" cy="19621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NRReport MAST_2015_SP-1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9870" cy="196215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33AC">
      <w:rPr>
        <w:rFonts w:ascii="Verdana" w:hAnsi="Verdana"/>
        <w:b/>
        <w:noProof/>
        <w:color w:val="FFFFFF" w:themeColor="background1"/>
        <w:position w:val="-16"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97AC81" wp14:editId="1EC3DDAF">
              <wp:simplePos x="0" y="0"/>
              <wp:positionH relativeFrom="column">
                <wp:posOffset>-356235</wp:posOffset>
              </wp:positionH>
              <wp:positionV relativeFrom="paragraph">
                <wp:posOffset>100965</wp:posOffset>
              </wp:positionV>
              <wp:extent cx="2374900" cy="94996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4900" cy="949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553FDA" w14:textId="4773A523" w:rsidR="004C16BB" w:rsidRPr="002259A5" w:rsidRDefault="00EF0EC8" w:rsidP="000633AC">
                          <w:pPr>
                            <w:spacing w:after="0" w:line="560" w:lineRule="exact"/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</w:pPr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>T</w:t>
                          </w:r>
                          <w:r w:rsidRPr="00EF0EC8">
                            <w:rPr>
                              <w:rFonts w:ascii="Cronos Pro Semibold" w:hAnsi="Cronos Pro Semibold"/>
                              <w:sz w:val="56"/>
                              <w:szCs w:val="56"/>
                              <w:lang w:val="es-ES"/>
                            </w:rPr>
                            <w:t>í</w:t>
                          </w:r>
                          <w:proofErr w:type="spellStart"/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>tulo</w:t>
                          </w:r>
                          <w:proofErr w:type="spellEnd"/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 xml:space="preserve"> del</w:t>
                          </w:r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br/>
                          </w:r>
                          <w:proofErr w:type="spellStart"/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>bolet</w:t>
                          </w:r>
                          <w:proofErr w:type="spellEnd"/>
                          <w:r w:rsidRPr="00EF0EC8">
                            <w:rPr>
                              <w:rFonts w:ascii="Cronos Pro Semibold" w:hAnsi="Cronos Pro Semibold"/>
                              <w:sz w:val="56"/>
                              <w:szCs w:val="56"/>
                              <w:lang w:val="es-ES"/>
                            </w:rPr>
                            <w:t>í</w:t>
                          </w:r>
                          <w:r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>n</w:t>
                          </w:r>
                          <w:r w:rsidR="004C16BB" w:rsidRPr="002259A5">
                            <w:rPr>
                              <w:rFonts w:ascii="Cronos Pro Semibold" w:hAnsi="Cronos Pro Semibold"/>
                              <w:bCs/>
                              <w:color w:val="17365D" w:themeColor="text2" w:themeShade="BF"/>
                              <w:sz w:val="56"/>
                              <w:szCs w:val="56"/>
                              <w14:glow w14:rad="38100">
                                <w14:schemeClr w14:val="bg1">
                                  <w14:alpha w14:val="72000"/>
                                  <w14:lumMod w14:val="75000"/>
                                </w14:schemeClr>
                              </w14:glow>
                              <w14:numSpacing w14:val="proportional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28pt;margin-top:7.95pt;width:187pt;height:7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" filled="f" stroked="f">
              <v:textbox>
                <w:txbxContent>
                  <w:p w14:paraId="03553FDA" w14:textId="4773A523" w:rsidR="004C16BB" w:rsidRPr="002259A5" w:rsidRDefault="00EF0EC8" w:rsidP="000633AC">
                    <w:pPr>
                      <w:spacing w:after="0" w:line="560" w:lineRule="exact"/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</w:pPr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>T</w:t>
                    </w:r>
                    <w:r w:rsidRPr="00EF0EC8">
                      <w:rPr>
                        <w:rFonts w:ascii="Cronos Pro Semibold" w:hAnsi="Cronos Pro Semibold"/>
                        <w:sz w:val="56"/>
                        <w:szCs w:val="56"/>
                        <w:lang w:val="es-ES"/>
                      </w:rPr>
                      <w:t>í</w:t>
                    </w:r>
                    <w:proofErr w:type="spellStart"/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>tulo</w:t>
                    </w:r>
                    <w:proofErr w:type="spellEnd"/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 xml:space="preserve"> del</w:t>
                    </w:r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br/>
                    </w:r>
                    <w:proofErr w:type="spellStart"/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>bolet</w:t>
                    </w:r>
                    <w:proofErr w:type="spellEnd"/>
                    <w:r w:rsidRPr="00EF0EC8">
                      <w:rPr>
                        <w:rFonts w:ascii="Cronos Pro Semibold" w:hAnsi="Cronos Pro Semibold"/>
                        <w:sz w:val="56"/>
                        <w:szCs w:val="56"/>
                        <w:lang w:val="es-ES"/>
                      </w:rPr>
                      <w:t>í</w:t>
                    </w:r>
                    <w:bookmarkStart w:id="1" w:name="_GoBack"/>
                    <w:bookmarkEnd w:id="1"/>
                    <w:r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>n</w:t>
                    </w:r>
                    <w:r w:rsidR="004C16BB" w:rsidRPr="002259A5">
                      <w:rPr>
                        <w:rFonts w:ascii="Cronos Pro Semibold" w:hAnsi="Cronos Pro Semibold"/>
                        <w:bCs/>
                        <w:color w:val="17365D" w:themeColor="text2" w:themeShade="BF"/>
                        <w:sz w:val="56"/>
                        <w:szCs w:val="56"/>
                        <w14:glow w14:rad="38100">
                          <w14:schemeClr w14:val="bg1">
                            <w14:alpha w14:val="72000"/>
                            <w14:lumMod w14:val="75000"/>
                          </w14:schemeClr>
                        </w14:glow>
                        <w14:numSpacing w14:val="proportional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14:paraId="04358F56" w14:textId="6196A901" w:rsidR="004C16BB" w:rsidRDefault="004C16BB" w:rsidP="00682793">
    <w:pPr>
      <w:pStyle w:val="Header"/>
      <w:jc w:val="center"/>
    </w:pPr>
  </w:p>
  <w:p w14:paraId="088D2717" w14:textId="77777777" w:rsidR="004C16BB" w:rsidRDefault="004C16BB" w:rsidP="00682793">
    <w:pPr>
      <w:pStyle w:val="Header"/>
      <w:jc w:val="center"/>
    </w:pPr>
  </w:p>
  <w:p w14:paraId="2A21593A" w14:textId="77777777" w:rsidR="004C16BB" w:rsidRDefault="004C16BB" w:rsidP="00682793">
    <w:pPr>
      <w:pStyle w:val="Header"/>
      <w:jc w:val="center"/>
    </w:pPr>
  </w:p>
  <w:p w14:paraId="5C68BE91" w14:textId="77777777" w:rsidR="004C16BB" w:rsidRDefault="004C16BB" w:rsidP="00682793">
    <w:pPr>
      <w:pStyle w:val="Header"/>
      <w:jc w:val="center"/>
    </w:pPr>
  </w:p>
  <w:p w14:paraId="3CEC4E78" w14:textId="77777777" w:rsidR="004C16BB" w:rsidRDefault="004C16BB" w:rsidP="00682793">
    <w:pPr>
      <w:pStyle w:val="Header"/>
      <w:jc w:val="center"/>
    </w:pPr>
  </w:p>
  <w:p w14:paraId="508B38EB" w14:textId="77777777" w:rsidR="004C16BB" w:rsidRDefault="004C16BB" w:rsidP="00682793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0"/>
  <w:embedSystemFonts/>
  <w:proofState w:spelling="clean" w:grammar="clean"/>
  <w:defaultTabStop w:val="720"/>
  <w:drawingGridHorizontalSpacing w:val="187"/>
  <w:drawingGridVerticalSpacing w:val="187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6C8"/>
    <w:rsid w:val="0002500E"/>
    <w:rsid w:val="00050298"/>
    <w:rsid w:val="000633AC"/>
    <w:rsid w:val="001102A3"/>
    <w:rsid w:val="001A50ED"/>
    <w:rsid w:val="001A5F99"/>
    <w:rsid w:val="001C60ED"/>
    <w:rsid w:val="002259A5"/>
    <w:rsid w:val="00274C76"/>
    <w:rsid w:val="00320430"/>
    <w:rsid w:val="00346EAC"/>
    <w:rsid w:val="00390E18"/>
    <w:rsid w:val="003F67D4"/>
    <w:rsid w:val="00410C3C"/>
    <w:rsid w:val="00461495"/>
    <w:rsid w:val="004C16BB"/>
    <w:rsid w:val="004C4CD7"/>
    <w:rsid w:val="00550A85"/>
    <w:rsid w:val="0059488A"/>
    <w:rsid w:val="00682793"/>
    <w:rsid w:val="006D2688"/>
    <w:rsid w:val="006D4636"/>
    <w:rsid w:val="0078179C"/>
    <w:rsid w:val="007C38C6"/>
    <w:rsid w:val="007D66E5"/>
    <w:rsid w:val="00865C4F"/>
    <w:rsid w:val="008A7290"/>
    <w:rsid w:val="0097502D"/>
    <w:rsid w:val="009E1B71"/>
    <w:rsid w:val="009E4094"/>
    <w:rsid w:val="00A823E5"/>
    <w:rsid w:val="00AC739E"/>
    <w:rsid w:val="00AD299D"/>
    <w:rsid w:val="00B05C17"/>
    <w:rsid w:val="00B2481D"/>
    <w:rsid w:val="00B27C09"/>
    <w:rsid w:val="00BC37D2"/>
    <w:rsid w:val="00BD5572"/>
    <w:rsid w:val="00BF26C8"/>
    <w:rsid w:val="00C5733B"/>
    <w:rsid w:val="00C779CD"/>
    <w:rsid w:val="00CB0728"/>
    <w:rsid w:val="00CB2204"/>
    <w:rsid w:val="00D758E2"/>
    <w:rsid w:val="00DF3A1C"/>
    <w:rsid w:val="00E069B0"/>
    <w:rsid w:val="00E9184D"/>
    <w:rsid w:val="00EC4E23"/>
    <w:rsid w:val="00EF0EC8"/>
    <w:rsid w:val="00F417D0"/>
    <w:rsid w:val="00F62090"/>
    <w:rsid w:val="00F75171"/>
    <w:rsid w:val="00FD6A9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721E6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23F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023F9"/>
  </w:style>
  <w:style w:type="paragraph" w:styleId="Footer">
    <w:name w:val="footer"/>
    <w:basedOn w:val="Normal"/>
    <w:link w:val="FooterChar"/>
    <w:uiPriority w:val="99"/>
    <w:unhideWhenUsed/>
    <w:rsid w:val="005023F9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023F9"/>
  </w:style>
  <w:style w:type="character" w:styleId="PlaceholderText">
    <w:name w:val="Placeholder Text"/>
    <w:basedOn w:val="DefaultParagraphFont"/>
    <w:uiPriority w:val="99"/>
    <w:semiHidden/>
    <w:rsid w:val="005023F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3E5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3E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5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23F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023F9"/>
  </w:style>
  <w:style w:type="paragraph" w:styleId="Footer">
    <w:name w:val="footer"/>
    <w:basedOn w:val="Normal"/>
    <w:link w:val="FooterChar"/>
    <w:uiPriority w:val="99"/>
    <w:unhideWhenUsed/>
    <w:rsid w:val="005023F9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023F9"/>
  </w:style>
  <w:style w:type="character" w:styleId="PlaceholderText">
    <w:name w:val="Placeholder Text"/>
    <w:basedOn w:val="DefaultParagraphFont"/>
    <w:uiPriority w:val="99"/>
    <w:semiHidden/>
    <w:rsid w:val="005023F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3E5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3E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34EE0-D90C-224E-A4D1-A57C9CED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ANR_UCCE.dotx</Template>
  <TotalTime>0</TotalTime>
  <Pages>1</Pages>
  <Words>0</Words>
  <Characters>3</Characters>
  <Application>Microsoft Macintosh Word</Application>
  <DocSecurity>0</DocSecurity>
  <Lines>1</Lines>
  <Paragraphs>1</Paragraphs>
  <ScaleCrop>false</ScaleCrop>
  <Company>ANR Communication Services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Title</dc:title>
  <dc:subject/>
  <dc:creator>Celeste  Rusconi</dc:creator>
  <cp:keywords/>
  <cp:lastModifiedBy>Will Suckow</cp:lastModifiedBy>
  <cp:revision>2</cp:revision>
  <cp:lastPrinted>2014-06-17T16:18:00Z</cp:lastPrinted>
  <dcterms:created xsi:type="dcterms:W3CDTF">2015-03-02T18:49:00Z</dcterms:created>
  <dcterms:modified xsi:type="dcterms:W3CDTF">2015-03-02T18:49:00Z</dcterms:modified>
</cp:coreProperties>
</file>